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C884" w14:textId="38CC8215" w:rsidR="005E3610" w:rsidRPr="005577AB" w:rsidRDefault="00883EF3" w:rsidP="00974064">
      <w:pPr>
        <w:pStyle w:val="Heading1"/>
        <w:jc w:val="center"/>
      </w:pPr>
      <w:r w:rsidRPr="00F35E76">
        <w:rPr>
          <w:noProof/>
        </w:rPr>
        <w:drawing>
          <wp:inline distT="0" distB="0" distL="0" distR="0" wp14:anchorId="5FB91E64" wp14:editId="2A8583FE">
            <wp:extent cx="1836964" cy="1288861"/>
            <wp:effectExtent l="0" t="0" r="5080" b="0"/>
            <wp:docPr id="54058113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964" cy="128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334" w14:textId="49DE1C0A" w:rsidR="00A3387F" w:rsidRPr="0057043E" w:rsidRDefault="00A21352" w:rsidP="00FF0993">
      <w:pPr>
        <w:pStyle w:val="Title"/>
        <w:rPr>
          <w:rFonts w:ascii="Gotham HTF" w:hAnsi="Gotham HTF"/>
          <w:b/>
          <w:color w:val="421F77"/>
        </w:rPr>
      </w:pPr>
      <w:r w:rsidRPr="00A21352">
        <w:rPr>
          <w:rFonts w:ascii="Gotham HTF" w:hAnsi="Gotham HTF"/>
          <w:b/>
          <w:color w:val="0070C0"/>
        </w:rPr>
        <w:t xml:space="preserve">MJFC: </w:t>
      </w:r>
      <w:r w:rsidR="002530B6">
        <w:rPr>
          <w:rFonts w:ascii="Gotham HTF" w:hAnsi="Gotham HTF"/>
          <w:b/>
          <w:color w:val="0070C0"/>
        </w:rPr>
        <w:t>TEAM MANAGER</w:t>
      </w:r>
      <w:r w:rsidR="004C49D9" w:rsidRPr="00A21352">
        <w:rPr>
          <w:rFonts w:ascii="Gotham HTF" w:hAnsi="Gotham HTF"/>
          <w:b/>
          <w:color w:val="0070C0"/>
        </w:rPr>
        <w:t xml:space="preserve"> code of </w:t>
      </w:r>
      <w:r w:rsidR="0028443F" w:rsidRPr="00A21352">
        <w:rPr>
          <w:rFonts w:ascii="Gotham HTF" w:hAnsi="Gotham HTF"/>
          <w:b/>
          <w:color w:val="0070C0"/>
        </w:rPr>
        <w:t>conduct</w:t>
      </w:r>
    </w:p>
    <w:p w14:paraId="271E6506" w14:textId="77777777" w:rsidR="0074131E" w:rsidRPr="000E1DAD" w:rsidRDefault="0074131E" w:rsidP="00A764FF">
      <w:pPr>
        <w:pStyle w:val="TableHeading"/>
        <w:jc w:val="center"/>
        <w:rPr>
          <w:color w:val="421F77"/>
          <w:sz w:val="36"/>
          <w:szCs w:val="36"/>
        </w:rPr>
      </w:pPr>
      <w:r w:rsidRPr="000E1DAD">
        <w:rPr>
          <w:color w:val="0070C0"/>
          <w:sz w:val="36"/>
          <w:szCs w:val="36"/>
        </w:rPr>
        <w:t>Our commitment</w:t>
      </w:r>
    </w:p>
    <w:p w14:paraId="124D1D03" w14:textId="77777777" w:rsidR="003872A5" w:rsidRPr="003872A5" w:rsidRDefault="003872A5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3872A5">
        <w:rPr>
          <w:rFonts w:ascii="Gotham HTF" w:eastAsia="Times New Roman" w:hAnsi="Gotham HTF"/>
          <w:b/>
          <w:color w:val="0070C0"/>
          <w:sz w:val="28"/>
          <w:lang w:val="en-US"/>
        </w:rPr>
        <w:t>Safety and Wellbeing of Participants</w:t>
      </w:r>
    </w:p>
    <w:p w14:paraId="335ECA2B" w14:textId="019BB856" w:rsidR="003872A5" w:rsidRPr="003872A5" w:rsidRDefault="005A04FC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>Prioritize</w:t>
      </w:r>
      <w:r w:rsidR="003872A5" w:rsidRPr="003872A5">
        <w:rPr>
          <w:sz w:val="22"/>
          <w:szCs w:val="22"/>
          <w:lang w:val="en-US"/>
        </w:rPr>
        <w:t xml:space="preserve"> the safety and wellbeing of all participants, respecting that safety looks different for everyone. </w:t>
      </w:r>
    </w:p>
    <w:p w14:paraId="567E9170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Regularly check in with participants about their wellbeing and provide safe, accessible ways for them to express concerns.</w:t>
      </w:r>
    </w:p>
    <w:p w14:paraId="509E49E8" w14:textId="402CCD87" w:rsidR="003872A5" w:rsidRPr="003872A5" w:rsidRDefault="005A04FC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>Recognize</w:t>
      </w:r>
      <w:r w:rsidR="003872A5" w:rsidRPr="003872A5">
        <w:rPr>
          <w:sz w:val="22"/>
          <w:szCs w:val="22"/>
          <w:lang w:val="en-US"/>
        </w:rPr>
        <w:t xml:space="preserve"> and respect the rights, identities, and dignity of all participants. </w:t>
      </w:r>
    </w:p>
    <w:p w14:paraId="6386296A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Use inclusive language and ensure all players feel valued, regardless of their skill level or role in the team.</w:t>
      </w:r>
    </w:p>
    <w:p w14:paraId="2CEFA312" w14:textId="77777777" w:rsidR="003872A5" w:rsidRPr="003872A5" w:rsidRDefault="003872A5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Understand and uphold the values and standards that the club has established. </w:t>
      </w:r>
    </w:p>
    <w:p w14:paraId="004FC209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Review the club values and inclusion policies.</w:t>
      </w:r>
    </w:p>
    <w:p w14:paraId="0ED3743E" w14:textId="77777777" w:rsidR="003872A5" w:rsidRPr="003872A5" w:rsidRDefault="003872A5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Ensure all players have equal access to resources, opportunities, and support, being mindful of potential financial, cultural, or personal barriers to participation. </w:t>
      </w:r>
    </w:p>
    <w:p w14:paraId="611F1F00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 xml:space="preserve">Example: Where possible, assist in removing barriers to participation, such as supporting access to uniforms or funding for those in need. </w:t>
      </w:r>
    </w:p>
    <w:p w14:paraId="01F53F37" w14:textId="77777777" w:rsidR="003872A5" w:rsidRPr="003872A5" w:rsidRDefault="003872A5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Be aware of and adhere to sport-specific injury management and return-to-play guidelines. </w:t>
      </w:r>
    </w:p>
    <w:p w14:paraId="3886E278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Do not allow/encourage participants to play when injured and/or against medical advice.</w:t>
      </w:r>
    </w:p>
    <w:p w14:paraId="29AAE5FF" w14:textId="549D025B" w:rsidR="003872A5" w:rsidRPr="003872A5" w:rsidRDefault="007244DF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>Recognize</w:t>
      </w:r>
      <w:r w:rsidR="003872A5" w:rsidRPr="003872A5">
        <w:rPr>
          <w:sz w:val="22"/>
          <w:szCs w:val="22"/>
          <w:lang w:val="en-US"/>
        </w:rPr>
        <w:t xml:space="preserve"> that safeguarding applies to all participants, not just children or those in playing roles. </w:t>
      </w:r>
    </w:p>
    <w:p w14:paraId="1C462E4C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Ensure that safety and wellbeing policies/practices include coaches, volunteers, and parents, not just sport participants.</w:t>
      </w:r>
    </w:p>
    <w:p w14:paraId="4B6AD819" w14:textId="77777777" w:rsidR="003872A5" w:rsidRPr="003872A5" w:rsidRDefault="003872A5" w:rsidP="003872A5">
      <w:pPr>
        <w:numPr>
          <w:ilvl w:val="0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Always use respectful and supportive language when engaging with players, coaches, officials, or spectators. </w:t>
      </w:r>
    </w:p>
    <w:p w14:paraId="5CF123A7" w14:textId="77777777" w:rsidR="003872A5" w:rsidRPr="003872A5" w:rsidRDefault="003872A5" w:rsidP="003872A5">
      <w:pPr>
        <w:numPr>
          <w:ilvl w:val="1"/>
          <w:numId w:val="14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Avoid using explicit, aggressive, or discriminatory language, as your behavior sets the standard for others.</w:t>
      </w:r>
    </w:p>
    <w:p w14:paraId="29F19F14" w14:textId="77777777" w:rsidR="003872A5" w:rsidRPr="003872A5" w:rsidRDefault="003872A5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 w:rsidRPr="003872A5">
        <w:rPr>
          <w:rFonts w:ascii="Gotham HTF" w:eastAsia="Times New Roman" w:hAnsi="Gotham HTF"/>
          <w:b/>
          <w:color w:val="0070C0"/>
          <w:sz w:val="28"/>
          <w:lang w:val="en-US"/>
        </w:rPr>
        <w:t>Inclusive and Fair Management</w:t>
      </w:r>
    </w:p>
    <w:p w14:paraId="35707AD6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Support each participant’s individual needs and ensure team operations are managed equitably. </w:t>
      </w:r>
    </w:p>
    <w:p w14:paraId="372542E7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Provide flexible arrangements where possible for participants who have personal, work, or cultural commitments.</w:t>
      </w:r>
    </w:p>
    <w:p w14:paraId="2B84659F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Always take action when there is a complaint or concern raised to you. </w:t>
      </w:r>
    </w:p>
    <w:p w14:paraId="113B461A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lastRenderedPageBreak/>
        <w:t>Example: If you suspect something or someone comes to you with a concern, take action to support them disclosing through the proper channels.</w:t>
      </w:r>
    </w:p>
    <w:p w14:paraId="29FD15E9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Ensure that communication and decision-making processes are transparent, inclusive, and fair. </w:t>
      </w:r>
    </w:p>
    <w:p w14:paraId="6D3E438A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Consult with sport participants, parents, and coaches before making decisions that affect the team.</w:t>
      </w:r>
    </w:p>
    <w:p w14:paraId="08B1F24F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Respect the diverse backgrounds and experiences of team members, ensuring all players, coaches, and families feel welcome. </w:t>
      </w:r>
    </w:p>
    <w:p w14:paraId="2DA966D7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Consider cultural, religious, and accessibility needs when scheduling events, training, or catering.</w:t>
      </w:r>
    </w:p>
    <w:p w14:paraId="56DB0B0A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Promote a positive and inclusive team and club culture, addressing issues of bias, discrimination, or exclusion if they arise. </w:t>
      </w:r>
    </w:p>
    <w:p w14:paraId="2C435CAB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Speak up and intervene if you witness a player, coach, parent or any club member engaging in bullying, exclusion, or discrimination.</w:t>
      </w:r>
    </w:p>
    <w:p w14:paraId="2F46E463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Commit to ongoing professional development by staying informed about best practices in management and safeguarding. </w:t>
      </w:r>
    </w:p>
    <w:p w14:paraId="4DB482C1" w14:textId="77777777" w:rsidR="003872A5" w:rsidRPr="003872A5" w:rsidRDefault="003872A5" w:rsidP="003872A5">
      <w:pPr>
        <w:numPr>
          <w:ilvl w:val="1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Complete Sport Integrity Australia’s Safeguarding Children and Young People in Sport Induction course.</w:t>
      </w:r>
    </w:p>
    <w:p w14:paraId="21090952" w14:textId="77777777" w:rsidR="003872A5" w:rsidRPr="003872A5" w:rsidRDefault="003872A5" w:rsidP="003872A5">
      <w:pPr>
        <w:numPr>
          <w:ilvl w:val="0"/>
          <w:numId w:val="15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>Comply with your state or territory requirements for working with children and young people.</w:t>
      </w:r>
    </w:p>
    <w:p w14:paraId="72B75525" w14:textId="41D73D7B" w:rsidR="003872A5" w:rsidRPr="003872A5" w:rsidRDefault="009A0999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>
        <w:rPr>
          <w:rFonts w:ascii="Gotham HTF" w:eastAsia="Times New Roman" w:hAnsi="Gotham HTF"/>
          <w:b/>
          <w:color w:val="000000" w:themeColor="text1"/>
          <w:sz w:val="28"/>
          <w:lang w:val="en-US"/>
        </w:rPr>
        <w:br/>
      </w:r>
      <w:r w:rsidR="003872A5" w:rsidRPr="003872A5">
        <w:rPr>
          <w:rFonts w:ascii="Gotham HTF" w:eastAsia="Times New Roman" w:hAnsi="Gotham HTF"/>
          <w:b/>
          <w:color w:val="0070C0"/>
          <w:sz w:val="28"/>
          <w:lang w:val="en-US"/>
        </w:rPr>
        <w:t>Understanding Your Role and Influence as a Team Manager</w:t>
      </w:r>
    </w:p>
    <w:p w14:paraId="7E4A5BC8" w14:textId="14197637" w:rsidR="003872A5" w:rsidRPr="003872A5" w:rsidRDefault="00FA4220" w:rsidP="003872A5">
      <w:pPr>
        <w:numPr>
          <w:ilvl w:val="0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>Recognize</w:t>
      </w:r>
      <w:r w:rsidR="003872A5" w:rsidRPr="003872A5">
        <w:rPr>
          <w:sz w:val="22"/>
          <w:szCs w:val="22"/>
          <w:lang w:val="en-US"/>
        </w:rPr>
        <w:t xml:space="preserve"> that as a team manager, you are a role model within the club and your role requires you to act responsibly to benefit the club and its members. </w:t>
      </w:r>
    </w:p>
    <w:p w14:paraId="05B004B7" w14:textId="77777777" w:rsidR="003872A5" w:rsidRPr="003872A5" w:rsidRDefault="003872A5" w:rsidP="003872A5">
      <w:pPr>
        <w:numPr>
          <w:ilvl w:val="1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Ensure all players are given equal opportunities to participate and develop, regardless of background or ability.</w:t>
      </w:r>
    </w:p>
    <w:p w14:paraId="4CB19A1A" w14:textId="77777777" w:rsidR="003872A5" w:rsidRPr="003872A5" w:rsidRDefault="003872A5" w:rsidP="003872A5">
      <w:pPr>
        <w:numPr>
          <w:ilvl w:val="0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Promote open communication and seek feedback regularly. </w:t>
      </w:r>
    </w:p>
    <w:p w14:paraId="5471A512" w14:textId="77777777" w:rsidR="003872A5" w:rsidRPr="003872A5" w:rsidRDefault="003872A5" w:rsidP="003872A5">
      <w:pPr>
        <w:numPr>
          <w:ilvl w:val="1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Use anonymous feedback forms or team meetings to allow participants and volunteers to voice their thoughts.</w:t>
      </w:r>
    </w:p>
    <w:p w14:paraId="26D68446" w14:textId="77777777" w:rsidR="003872A5" w:rsidRPr="003872A5" w:rsidRDefault="003872A5" w:rsidP="003872A5">
      <w:pPr>
        <w:numPr>
          <w:ilvl w:val="0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Maintain appropriate professional boundaries and always act in the best interests of participants and volunteers. </w:t>
      </w:r>
    </w:p>
    <w:p w14:paraId="0E9D3804" w14:textId="77777777" w:rsidR="003872A5" w:rsidRPr="003872A5" w:rsidRDefault="003872A5" w:rsidP="003872A5">
      <w:pPr>
        <w:numPr>
          <w:ilvl w:val="1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Communicate with participants, parents and volunteers in open and transparent ways, avoiding private or unprofessional interactions in-person or online.</w:t>
      </w:r>
    </w:p>
    <w:p w14:paraId="407AA8FA" w14:textId="7572A42B" w:rsidR="003872A5" w:rsidRPr="003872A5" w:rsidRDefault="003872A5" w:rsidP="003872A5">
      <w:pPr>
        <w:numPr>
          <w:ilvl w:val="0"/>
          <w:numId w:val="16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Read and comply with your </w:t>
      </w:r>
      <w:r w:rsidR="00FA4220" w:rsidRPr="003872A5">
        <w:rPr>
          <w:sz w:val="22"/>
          <w:szCs w:val="22"/>
          <w:lang w:val="en-US"/>
        </w:rPr>
        <w:t>organization’s</w:t>
      </w:r>
      <w:r w:rsidRPr="003872A5">
        <w:rPr>
          <w:sz w:val="22"/>
          <w:szCs w:val="22"/>
          <w:lang w:val="en-US"/>
        </w:rPr>
        <w:t xml:space="preserve"> child safe code of </w:t>
      </w:r>
      <w:r w:rsidR="00FA4220" w:rsidRPr="003872A5">
        <w:rPr>
          <w:sz w:val="22"/>
          <w:szCs w:val="22"/>
          <w:lang w:val="en-US"/>
        </w:rPr>
        <w:t>behaviors</w:t>
      </w:r>
      <w:r w:rsidR="00FA4220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/</w:t>
      </w:r>
      <w:r w:rsidR="00FA4220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practices.</w:t>
      </w:r>
    </w:p>
    <w:p w14:paraId="3CB14926" w14:textId="2585FF5C" w:rsidR="003872A5" w:rsidRPr="003872A5" w:rsidRDefault="00BA0324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>
        <w:rPr>
          <w:rFonts w:ascii="Gotham HTF" w:eastAsia="Times New Roman" w:hAnsi="Gotham HTF"/>
          <w:b/>
          <w:color w:val="000000" w:themeColor="text1"/>
          <w:sz w:val="28"/>
          <w:lang w:val="en-US"/>
        </w:rPr>
        <w:br/>
      </w:r>
      <w:r w:rsidR="003872A5" w:rsidRPr="003872A5">
        <w:rPr>
          <w:rFonts w:ascii="Gotham HTF" w:eastAsia="Times New Roman" w:hAnsi="Gotham HTF"/>
          <w:b/>
          <w:color w:val="0070C0"/>
          <w:sz w:val="28"/>
          <w:lang w:val="en-US"/>
        </w:rPr>
        <w:t>Uphold the Integrity of Sport</w:t>
      </w:r>
    </w:p>
    <w:p w14:paraId="785017D5" w14:textId="77777777" w:rsidR="003872A5" w:rsidRPr="003872A5" w:rsidRDefault="003872A5" w:rsidP="003872A5">
      <w:pPr>
        <w:numPr>
          <w:ilvl w:val="0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Lead by example, upholding the values of fairness, respect, and integrity. </w:t>
      </w:r>
    </w:p>
    <w:p w14:paraId="33AF4F33" w14:textId="77777777" w:rsidR="003872A5" w:rsidRPr="003872A5" w:rsidRDefault="003872A5" w:rsidP="003872A5">
      <w:pPr>
        <w:numPr>
          <w:ilvl w:val="1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Treat all players, coaches and volunteers with respect, regardless of match outcomes.</w:t>
      </w:r>
      <w:r w:rsidRPr="003872A5">
        <w:rPr>
          <w:sz w:val="22"/>
          <w:szCs w:val="22"/>
          <w:lang w:val="en-US"/>
        </w:rPr>
        <w:t xml:space="preserve"> </w:t>
      </w:r>
    </w:p>
    <w:p w14:paraId="677E24ED" w14:textId="77777777" w:rsidR="003872A5" w:rsidRPr="003872A5" w:rsidRDefault="003872A5" w:rsidP="003872A5">
      <w:pPr>
        <w:numPr>
          <w:ilvl w:val="0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Encourage a culture of enjoyment, effort, and participation rather than just outcomes or performance. </w:t>
      </w:r>
    </w:p>
    <w:p w14:paraId="6D5B8A49" w14:textId="77777777" w:rsidR="003872A5" w:rsidRPr="003872A5" w:rsidRDefault="003872A5" w:rsidP="003872A5">
      <w:pPr>
        <w:numPr>
          <w:ilvl w:val="1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Celebrate small improvements and contributions, not just scoring goals or match outcomes.</w:t>
      </w:r>
    </w:p>
    <w:p w14:paraId="6BD50BD3" w14:textId="6FC776EC" w:rsidR="003872A5" w:rsidRPr="003872A5" w:rsidRDefault="003872A5" w:rsidP="003872A5">
      <w:pPr>
        <w:numPr>
          <w:ilvl w:val="0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Respect the decisions of officials, coaches, and administrators, </w:t>
      </w:r>
      <w:r w:rsidR="00FA4220" w:rsidRPr="003872A5">
        <w:rPr>
          <w:sz w:val="22"/>
          <w:szCs w:val="22"/>
          <w:lang w:val="en-US"/>
        </w:rPr>
        <w:t>modeling</w:t>
      </w:r>
      <w:r w:rsidRPr="003872A5">
        <w:rPr>
          <w:sz w:val="22"/>
          <w:szCs w:val="22"/>
          <w:lang w:val="en-US"/>
        </w:rPr>
        <w:t xml:space="preserve"> positive </w:t>
      </w:r>
      <w:r w:rsidR="00FA4220" w:rsidRPr="003872A5">
        <w:rPr>
          <w:sz w:val="22"/>
          <w:szCs w:val="22"/>
          <w:lang w:val="en-US"/>
        </w:rPr>
        <w:t>behavior</w:t>
      </w:r>
      <w:r w:rsidRPr="003872A5">
        <w:rPr>
          <w:sz w:val="22"/>
          <w:szCs w:val="22"/>
          <w:lang w:val="en-US"/>
        </w:rPr>
        <w:t xml:space="preserve">. </w:t>
      </w:r>
    </w:p>
    <w:p w14:paraId="6733A0DA" w14:textId="77777777" w:rsidR="003872A5" w:rsidRPr="003872A5" w:rsidRDefault="003872A5" w:rsidP="003872A5">
      <w:pPr>
        <w:numPr>
          <w:ilvl w:val="1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i/>
          <w:iCs/>
          <w:sz w:val="22"/>
          <w:szCs w:val="22"/>
          <w:lang w:val="en-US"/>
        </w:rPr>
        <w:t>Example: Model composure when dealing with difficult referee decisions, setting an example for athletes and parents.</w:t>
      </w:r>
      <w:r w:rsidRPr="003872A5">
        <w:rPr>
          <w:sz w:val="22"/>
          <w:szCs w:val="22"/>
          <w:lang w:val="en-US"/>
        </w:rPr>
        <w:t xml:space="preserve"> </w:t>
      </w:r>
    </w:p>
    <w:p w14:paraId="42AEA722" w14:textId="77777777" w:rsidR="003872A5" w:rsidRPr="003872A5" w:rsidRDefault="003872A5" w:rsidP="003872A5">
      <w:pPr>
        <w:numPr>
          <w:ilvl w:val="0"/>
          <w:numId w:val="17"/>
        </w:numPr>
        <w:spacing w:line="276" w:lineRule="auto"/>
        <w:contextualSpacing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lastRenderedPageBreak/>
        <w:t>Never advocate or condone the use of illicit drugs, performance-enhancing substances, or unethical competition practices such as match-fixing.</w:t>
      </w:r>
    </w:p>
    <w:p w14:paraId="414E9852" w14:textId="31923912" w:rsidR="003872A5" w:rsidRPr="003872A5" w:rsidRDefault="00DB412E" w:rsidP="003872A5">
      <w:pPr>
        <w:keepNext/>
        <w:spacing w:before="360"/>
        <w:outlineLvl w:val="0"/>
        <w:rPr>
          <w:rFonts w:ascii="Gotham HTF" w:eastAsia="Times New Roman" w:hAnsi="Gotham HTF"/>
          <w:b/>
          <w:color w:val="000000" w:themeColor="text1"/>
          <w:sz w:val="28"/>
          <w:lang w:val="en-US"/>
        </w:rPr>
      </w:pPr>
      <w:r>
        <w:rPr>
          <w:rFonts w:ascii="Gotham HTF" w:eastAsia="Times New Roman" w:hAnsi="Gotham HTF"/>
          <w:b/>
          <w:color w:val="000000" w:themeColor="text1"/>
          <w:sz w:val="28"/>
          <w:lang w:val="en-US"/>
        </w:rPr>
        <w:br/>
      </w:r>
      <w:r w:rsidR="003872A5" w:rsidRPr="003872A5">
        <w:rPr>
          <w:rFonts w:ascii="Gotham HTF" w:eastAsia="Times New Roman" w:hAnsi="Gotham HTF"/>
          <w:b/>
          <w:color w:val="0070C0"/>
          <w:sz w:val="28"/>
          <w:lang w:val="en-US"/>
        </w:rPr>
        <w:t>Breach of Code of Conduct Procedures</w:t>
      </w:r>
      <w:r w:rsidR="003872A5" w:rsidRPr="003872A5">
        <w:rPr>
          <w:rFonts w:ascii="Gotham HTF" w:eastAsia="Times New Roman" w:hAnsi="Gotham HTF"/>
          <w:b/>
          <w:color w:val="000000" w:themeColor="text1"/>
          <w:sz w:val="28"/>
          <w:lang w:val="en-US"/>
        </w:rPr>
        <w:t xml:space="preserve"> </w:t>
      </w:r>
    </w:p>
    <w:p w14:paraId="63494274" w14:textId="2E19F6F6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sz w:val="22"/>
          <w:szCs w:val="22"/>
          <w:lang w:val="en-US"/>
        </w:rPr>
        <w:t xml:space="preserve">If you breach this code, </w:t>
      </w:r>
      <w:r w:rsidR="00675E66" w:rsidRPr="00096898">
        <w:rPr>
          <w:sz w:val="22"/>
          <w:szCs w:val="22"/>
          <w:lang w:val="en-US"/>
        </w:rPr>
        <w:t xml:space="preserve">the Executive Committee (Club) </w:t>
      </w:r>
      <w:r w:rsidRPr="003872A5">
        <w:rPr>
          <w:sz w:val="22"/>
          <w:szCs w:val="22"/>
          <w:lang w:val="en-US"/>
        </w:rPr>
        <w:t>will take the following steps:</w:t>
      </w:r>
    </w:p>
    <w:p w14:paraId="0C873861" w14:textId="5B6B9529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1:</w:t>
      </w:r>
      <w:r w:rsidRPr="003872A5">
        <w:rPr>
          <w:sz w:val="22"/>
          <w:szCs w:val="22"/>
          <w:lang w:val="en-US"/>
        </w:rPr>
        <w:t xml:space="preserve"> Educative response – you will be reminded of the expected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and how your </w:t>
      </w:r>
      <w:r w:rsidR="00DB412E" w:rsidRPr="00096898">
        <w:rPr>
          <w:sz w:val="22"/>
          <w:szCs w:val="22"/>
          <w:lang w:val="en-US"/>
        </w:rPr>
        <w:t>behaviors</w:t>
      </w:r>
      <w:r w:rsidRPr="003872A5">
        <w:rPr>
          <w:sz w:val="22"/>
          <w:szCs w:val="22"/>
          <w:lang w:val="en-US"/>
        </w:rPr>
        <w:t xml:space="preserve"> breached the code of conduct. You will be asked to review the policies and be directed towards relevant education as warranted. </w:t>
      </w:r>
    </w:p>
    <w:p w14:paraId="3A8AABB8" w14:textId="77777777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2:</w:t>
      </w:r>
      <w:r w:rsidRPr="003872A5">
        <w:rPr>
          <w:sz w:val="22"/>
          <w:szCs w:val="22"/>
          <w:lang w:val="en-US"/>
        </w:rPr>
        <w:t xml:space="preserve"> Written warning – A formal letter (warning) will be provided to the you, detailing the breach and any required corrective actions. </w:t>
      </w:r>
    </w:p>
    <w:p w14:paraId="74EA7A72" w14:textId="60872D8C" w:rsidR="003872A5" w:rsidRPr="003872A5" w:rsidRDefault="003872A5" w:rsidP="003872A5">
      <w:pPr>
        <w:spacing w:line="276" w:lineRule="auto"/>
        <w:rPr>
          <w:sz w:val="22"/>
          <w:szCs w:val="22"/>
          <w:lang w:val="en-US"/>
        </w:rPr>
      </w:pPr>
      <w:r w:rsidRPr="003872A5">
        <w:rPr>
          <w:b/>
          <w:bCs/>
          <w:sz w:val="22"/>
          <w:szCs w:val="22"/>
          <w:lang w:val="en-US"/>
        </w:rPr>
        <w:t>Step 3:</w:t>
      </w:r>
      <w:r w:rsidRPr="003872A5">
        <w:rPr>
          <w:sz w:val="22"/>
          <w:szCs w:val="22"/>
          <w:lang w:val="en-US"/>
        </w:rPr>
        <w:t xml:space="preserve"> Disciplinary action – </w:t>
      </w:r>
      <w:r w:rsidR="00A23C9A" w:rsidRPr="00096898">
        <w:rPr>
          <w:sz w:val="22"/>
          <w:szCs w:val="22"/>
          <w:lang w:val="en-US"/>
        </w:rPr>
        <w:t>The Club</w:t>
      </w:r>
      <w:r w:rsidRPr="003872A5">
        <w:rPr>
          <w:sz w:val="22"/>
          <w:szCs w:val="22"/>
          <w:lang w:val="en-US"/>
        </w:rPr>
        <w:t xml:space="preserve"> will explore the imposition of a suspension or termination under the rules of our club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>/</w:t>
      </w:r>
      <w:r w:rsidR="00D5302D" w:rsidRPr="00096898">
        <w:rPr>
          <w:sz w:val="22"/>
          <w:szCs w:val="22"/>
          <w:lang w:val="en-US"/>
        </w:rPr>
        <w:t xml:space="preserve"> </w:t>
      </w:r>
      <w:r w:rsidRPr="003872A5">
        <w:rPr>
          <w:sz w:val="22"/>
          <w:szCs w:val="22"/>
          <w:lang w:val="en-US"/>
        </w:rPr>
        <w:t xml:space="preserve">league constitution or related policies. </w:t>
      </w:r>
    </w:p>
    <w:p w14:paraId="340E1CC1" w14:textId="5A6A496C" w:rsidR="00B82DE7" w:rsidRPr="00F3452C" w:rsidRDefault="003872A5" w:rsidP="00B82DE7">
      <w:pPr>
        <w:spacing w:line="276" w:lineRule="auto"/>
        <w:rPr>
          <w:sz w:val="22"/>
          <w:szCs w:val="22"/>
          <w:lang w:val="en-US"/>
        </w:rPr>
      </w:pPr>
      <w:r w:rsidRPr="00096898">
        <w:rPr>
          <w:sz w:val="22"/>
          <w:szCs w:val="22"/>
          <w:lang w:val="en-US"/>
        </w:rPr>
        <w:t>I have read and understood this Team Manager Code of Conduct and commit to upholding these principles as a member of</w:t>
      </w:r>
      <w:r w:rsidR="00B82DE7" w:rsidRPr="00096898">
        <w:rPr>
          <w:sz w:val="22"/>
          <w:szCs w:val="22"/>
          <w:lang w:val="en-US"/>
        </w:rPr>
        <w:t xml:space="preserve"> </w:t>
      </w:r>
      <w:r w:rsidR="00452D3B" w:rsidRPr="00096898">
        <w:rPr>
          <w:b/>
          <w:bCs/>
          <w:i/>
          <w:iCs/>
          <w:sz w:val="22"/>
          <w:szCs w:val="22"/>
          <w:lang w:val="en-US"/>
        </w:rPr>
        <w:t>MERNDA JUNIOR FOOTBALL CLUB</w:t>
      </w:r>
      <w:r w:rsidR="00B82DE7" w:rsidRPr="00096898">
        <w:rPr>
          <w:sz w:val="22"/>
          <w:szCs w:val="22"/>
          <w:lang w:val="en-US"/>
        </w:rPr>
        <w:t>.</w:t>
      </w:r>
      <w:r w:rsidR="00B82DE7" w:rsidRPr="00B82DE7">
        <w:rPr>
          <w:lang w:val="en-US"/>
        </w:rPr>
        <w:t xml:space="preserve"> </w:t>
      </w:r>
    </w:p>
    <w:sectPr w:rsidR="00B82DE7" w:rsidRPr="00F3452C" w:rsidSect="00A93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pgNumType w:fmt="numberInDash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B959" w14:textId="77777777" w:rsidR="004A6CB0" w:rsidRDefault="004A6CB0" w:rsidP="000A50F0">
      <w:r>
        <w:separator/>
      </w:r>
    </w:p>
  </w:endnote>
  <w:endnote w:type="continuationSeparator" w:id="0">
    <w:p w14:paraId="709872E5" w14:textId="77777777" w:rsidR="004A6CB0" w:rsidRDefault="004A6CB0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otham HTF Book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Gotham HTF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94787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E11372" w14:textId="1E951955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813260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5DC5CC" w14:textId="4F5654FF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44EE" w14:textId="77777777" w:rsidR="00087F88" w:rsidRDefault="0008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E992" w14:textId="58207BB6" w:rsidR="00087F88" w:rsidRPr="00726CE6" w:rsidRDefault="00726CE6" w:rsidP="00C12ACD">
    <w:pPr>
      <w:pStyle w:val="Footer"/>
      <w:jc w:val="center"/>
      <w:rPr>
        <w:lang w:val="en-US"/>
      </w:rPr>
    </w:pPr>
    <w:r>
      <w:rPr>
        <w:lang w:val="en-US"/>
      </w:rPr>
      <w:t xml:space="preserve">Mernda Junior Football Club | </w:t>
    </w:r>
    <w:r w:rsidR="00E11BF0">
      <w:rPr>
        <w:lang w:val="en-US"/>
      </w:rPr>
      <w:t>Team Manager</w:t>
    </w:r>
    <w:r>
      <w:rPr>
        <w:lang w:val="en-US"/>
      </w:rPr>
      <w:t xml:space="preserve"> Code of Conduct | Version 1.0 (</w:t>
    </w:r>
    <w:r w:rsidR="00087F88">
      <w:rPr>
        <w:lang w:val="en-US"/>
      </w:rPr>
      <w:t>Dec-</w:t>
    </w:r>
    <w:r>
      <w:rPr>
        <w:lang w:val="en-US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1AC9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79FC5C65" w14:textId="77777777" w:rsidR="00F241B7" w:rsidRPr="00EF44F1" w:rsidRDefault="00E57B3D" w:rsidP="008E2FC1">
    <w:pPr>
      <w:pStyle w:val="Footer"/>
      <w:jc w:val="center"/>
      <w:rPr>
        <w:sz w:val="24"/>
        <w:szCs w:val="24"/>
      </w:rPr>
    </w:pPr>
    <w:hyperlink r:id="rId1" w:history="1">
      <w:r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2EDB" w14:textId="77777777" w:rsidR="004A6CB0" w:rsidRDefault="004A6CB0" w:rsidP="000A50F0">
      <w:r>
        <w:separator/>
      </w:r>
    </w:p>
  </w:footnote>
  <w:footnote w:type="continuationSeparator" w:id="0">
    <w:p w14:paraId="1839DC93" w14:textId="77777777" w:rsidR="004A6CB0" w:rsidRDefault="004A6CB0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6515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86CE3F" w14:textId="32F1D3D4" w:rsidR="00A936B1" w:rsidRDefault="00A936B1" w:rsidP="008F15B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B7C2" w14:textId="77777777" w:rsidR="00C12ACD" w:rsidRDefault="00C12ACD" w:rsidP="00A936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55F" w14:textId="72DF9462" w:rsidR="00463DCC" w:rsidRPr="00137FCB" w:rsidRDefault="00A936B1" w:rsidP="00137FCB">
    <w:pPr>
      <w:pStyle w:val="TableText"/>
      <w:jc w:val="right"/>
    </w:pPr>
    <w:r>
      <w:rPr>
        <w:rStyle w:val="PageNumber"/>
      </w:rPr>
      <w:t xml:space="preserve">PAGE </w:t>
    </w:r>
    <w:sdt>
      <w:sdtPr>
        <w:rPr>
          <w:rStyle w:val="PageNumber"/>
        </w:rPr>
        <w:id w:val="-112978858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3110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2425E7" w14:textId="682FC2A4" w:rsidR="00FF0993" w:rsidRPr="00146C9A" w:rsidRDefault="00AF3E2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EEA1BFC" wp14:editId="395E0D44">
                <wp:extent cx="1433830" cy="1357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F8F2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7E47DF93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80407"/>
    <w:multiLevelType w:val="hybridMultilevel"/>
    <w:tmpl w:val="6428D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7E07"/>
    <w:multiLevelType w:val="hybridMultilevel"/>
    <w:tmpl w:val="39583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9A612D4"/>
    <w:multiLevelType w:val="hybridMultilevel"/>
    <w:tmpl w:val="1B3E6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B2000"/>
    <w:multiLevelType w:val="hybridMultilevel"/>
    <w:tmpl w:val="9AA66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42581"/>
    <w:multiLevelType w:val="hybridMultilevel"/>
    <w:tmpl w:val="1C66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B0AC6"/>
    <w:multiLevelType w:val="hybridMultilevel"/>
    <w:tmpl w:val="069A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2759A"/>
    <w:multiLevelType w:val="hybridMultilevel"/>
    <w:tmpl w:val="E26C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62BB1"/>
    <w:multiLevelType w:val="hybridMultilevel"/>
    <w:tmpl w:val="A2726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E1887"/>
    <w:multiLevelType w:val="hybridMultilevel"/>
    <w:tmpl w:val="5E14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114E4"/>
    <w:multiLevelType w:val="hybridMultilevel"/>
    <w:tmpl w:val="2BB4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F2357"/>
    <w:multiLevelType w:val="hybridMultilevel"/>
    <w:tmpl w:val="0BE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92F14"/>
    <w:multiLevelType w:val="hybridMultilevel"/>
    <w:tmpl w:val="79121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00DE1"/>
    <w:multiLevelType w:val="hybridMultilevel"/>
    <w:tmpl w:val="26608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B5BE9"/>
    <w:multiLevelType w:val="hybridMultilevel"/>
    <w:tmpl w:val="677C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1F54"/>
    <w:multiLevelType w:val="hybridMultilevel"/>
    <w:tmpl w:val="FDDEE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A6C3F"/>
    <w:multiLevelType w:val="hybridMultilevel"/>
    <w:tmpl w:val="05EC7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903AF"/>
    <w:multiLevelType w:val="hybridMultilevel"/>
    <w:tmpl w:val="FA04F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B25CD"/>
    <w:multiLevelType w:val="hybridMultilevel"/>
    <w:tmpl w:val="B00E9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370F9"/>
    <w:multiLevelType w:val="hybridMultilevel"/>
    <w:tmpl w:val="BBEC0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8212">
    <w:abstractNumId w:val="19"/>
  </w:num>
  <w:num w:numId="2" w16cid:durableId="1441995641">
    <w:abstractNumId w:val="2"/>
  </w:num>
  <w:num w:numId="3" w16cid:durableId="634289396">
    <w:abstractNumId w:val="20"/>
  </w:num>
  <w:num w:numId="4" w16cid:durableId="552162727">
    <w:abstractNumId w:val="5"/>
  </w:num>
  <w:num w:numId="5" w16cid:durableId="1567761497">
    <w:abstractNumId w:val="1"/>
  </w:num>
  <w:num w:numId="6" w16cid:durableId="213585894">
    <w:abstractNumId w:val="0"/>
  </w:num>
  <w:num w:numId="7" w16cid:durableId="1562324256">
    <w:abstractNumId w:val="17"/>
  </w:num>
  <w:num w:numId="8" w16cid:durableId="1842622859">
    <w:abstractNumId w:val="16"/>
  </w:num>
  <w:num w:numId="9" w16cid:durableId="9069903">
    <w:abstractNumId w:val="9"/>
  </w:num>
  <w:num w:numId="10" w16cid:durableId="1240360108">
    <w:abstractNumId w:val="14"/>
  </w:num>
  <w:num w:numId="11" w16cid:durableId="919826602">
    <w:abstractNumId w:val="18"/>
  </w:num>
  <w:num w:numId="12" w16cid:durableId="271667797">
    <w:abstractNumId w:val="12"/>
  </w:num>
  <w:num w:numId="13" w16cid:durableId="1079059295">
    <w:abstractNumId w:val="6"/>
  </w:num>
  <w:num w:numId="14" w16cid:durableId="2020353801">
    <w:abstractNumId w:val="4"/>
  </w:num>
  <w:num w:numId="15" w16cid:durableId="918562322">
    <w:abstractNumId w:val="7"/>
  </w:num>
  <w:num w:numId="16" w16cid:durableId="324279960">
    <w:abstractNumId w:val="11"/>
  </w:num>
  <w:num w:numId="17" w16cid:durableId="939339660">
    <w:abstractNumId w:val="8"/>
  </w:num>
  <w:num w:numId="18" w16cid:durableId="1241134039">
    <w:abstractNumId w:val="15"/>
  </w:num>
  <w:num w:numId="19" w16cid:durableId="2026976681">
    <w:abstractNumId w:val="10"/>
  </w:num>
  <w:num w:numId="20" w16cid:durableId="1210336980">
    <w:abstractNumId w:val="13"/>
  </w:num>
  <w:num w:numId="21" w16cid:durableId="206506041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2238"/>
    <w:rsid w:val="00005691"/>
    <w:rsid w:val="0000770D"/>
    <w:rsid w:val="0001614C"/>
    <w:rsid w:val="0002165A"/>
    <w:rsid w:val="0002197D"/>
    <w:rsid w:val="00030C16"/>
    <w:rsid w:val="000367B4"/>
    <w:rsid w:val="0004056C"/>
    <w:rsid w:val="000442C9"/>
    <w:rsid w:val="00044FB3"/>
    <w:rsid w:val="000457D6"/>
    <w:rsid w:val="000457F5"/>
    <w:rsid w:val="00053D91"/>
    <w:rsid w:val="00063404"/>
    <w:rsid w:val="000648EA"/>
    <w:rsid w:val="000717A7"/>
    <w:rsid w:val="00075DB3"/>
    <w:rsid w:val="00087F88"/>
    <w:rsid w:val="00094058"/>
    <w:rsid w:val="0009578F"/>
    <w:rsid w:val="00096898"/>
    <w:rsid w:val="000A1DCB"/>
    <w:rsid w:val="000A50F0"/>
    <w:rsid w:val="000B059E"/>
    <w:rsid w:val="000E1DAD"/>
    <w:rsid w:val="000E1FA6"/>
    <w:rsid w:val="000E2C0A"/>
    <w:rsid w:val="000E5C57"/>
    <w:rsid w:val="000F1CC2"/>
    <w:rsid w:val="000F3114"/>
    <w:rsid w:val="000F68F3"/>
    <w:rsid w:val="000F743A"/>
    <w:rsid w:val="00105B69"/>
    <w:rsid w:val="0012032C"/>
    <w:rsid w:val="00122FBA"/>
    <w:rsid w:val="001276A3"/>
    <w:rsid w:val="001276E4"/>
    <w:rsid w:val="0013227B"/>
    <w:rsid w:val="00134F5A"/>
    <w:rsid w:val="00137FCB"/>
    <w:rsid w:val="00146C9A"/>
    <w:rsid w:val="00152C40"/>
    <w:rsid w:val="00160330"/>
    <w:rsid w:val="00174751"/>
    <w:rsid w:val="00175F2D"/>
    <w:rsid w:val="00184747"/>
    <w:rsid w:val="00190681"/>
    <w:rsid w:val="00193CE5"/>
    <w:rsid w:val="001957B8"/>
    <w:rsid w:val="00195F4D"/>
    <w:rsid w:val="001A2187"/>
    <w:rsid w:val="001A3132"/>
    <w:rsid w:val="001A5305"/>
    <w:rsid w:val="001B3C21"/>
    <w:rsid w:val="001B4AC9"/>
    <w:rsid w:val="001B56A6"/>
    <w:rsid w:val="001C0523"/>
    <w:rsid w:val="001C2CCE"/>
    <w:rsid w:val="001C7F03"/>
    <w:rsid w:val="001E2071"/>
    <w:rsid w:val="001F36BC"/>
    <w:rsid w:val="001F39D5"/>
    <w:rsid w:val="00206F80"/>
    <w:rsid w:val="00213899"/>
    <w:rsid w:val="002166AF"/>
    <w:rsid w:val="002210E9"/>
    <w:rsid w:val="002332DD"/>
    <w:rsid w:val="00234C82"/>
    <w:rsid w:val="00236A96"/>
    <w:rsid w:val="00247C81"/>
    <w:rsid w:val="002530B6"/>
    <w:rsid w:val="00263B37"/>
    <w:rsid w:val="002714E5"/>
    <w:rsid w:val="00275587"/>
    <w:rsid w:val="00281424"/>
    <w:rsid w:val="002835D8"/>
    <w:rsid w:val="0028443F"/>
    <w:rsid w:val="002867B6"/>
    <w:rsid w:val="00297C4D"/>
    <w:rsid w:val="002A0C80"/>
    <w:rsid w:val="002A649E"/>
    <w:rsid w:val="002A798B"/>
    <w:rsid w:val="002C50E3"/>
    <w:rsid w:val="002D6EBC"/>
    <w:rsid w:val="0030487A"/>
    <w:rsid w:val="00307507"/>
    <w:rsid w:val="00312A55"/>
    <w:rsid w:val="00314CF5"/>
    <w:rsid w:val="00333A10"/>
    <w:rsid w:val="00335E71"/>
    <w:rsid w:val="003420D6"/>
    <w:rsid w:val="00355603"/>
    <w:rsid w:val="00355B8D"/>
    <w:rsid w:val="00372E78"/>
    <w:rsid w:val="003825DF"/>
    <w:rsid w:val="003872A5"/>
    <w:rsid w:val="00394764"/>
    <w:rsid w:val="003947EA"/>
    <w:rsid w:val="003955C5"/>
    <w:rsid w:val="003A2DB1"/>
    <w:rsid w:val="003B68E9"/>
    <w:rsid w:val="003B69ED"/>
    <w:rsid w:val="003C2A6C"/>
    <w:rsid w:val="003D4940"/>
    <w:rsid w:val="003F6921"/>
    <w:rsid w:val="00404E2A"/>
    <w:rsid w:val="00406154"/>
    <w:rsid w:val="00414AEA"/>
    <w:rsid w:val="004152AD"/>
    <w:rsid w:val="00420150"/>
    <w:rsid w:val="00430471"/>
    <w:rsid w:val="00442D73"/>
    <w:rsid w:val="00444788"/>
    <w:rsid w:val="004448B3"/>
    <w:rsid w:val="00444CF0"/>
    <w:rsid w:val="0045092C"/>
    <w:rsid w:val="00452D3B"/>
    <w:rsid w:val="00456629"/>
    <w:rsid w:val="00463DCC"/>
    <w:rsid w:val="00467D38"/>
    <w:rsid w:val="00474926"/>
    <w:rsid w:val="004806E5"/>
    <w:rsid w:val="004A6CB0"/>
    <w:rsid w:val="004B650D"/>
    <w:rsid w:val="004C442F"/>
    <w:rsid w:val="004C49D9"/>
    <w:rsid w:val="004C57C7"/>
    <w:rsid w:val="004C63E9"/>
    <w:rsid w:val="004D5B54"/>
    <w:rsid w:val="004E5C6F"/>
    <w:rsid w:val="004F4D54"/>
    <w:rsid w:val="004F75E7"/>
    <w:rsid w:val="0051567C"/>
    <w:rsid w:val="00516025"/>
    <w:rsid w:val="00516922"/>
    <w:rsid w:val="005176AB"/>
    <w:rsid w:val="00524CFA"/>
    <w:rsid w:val="005406E0"/>
    <w:rsid w:val="00557573"/>
    <w:rsid w:val="005577AB"/>
    <w:rsid w:val="00565D78"/>
    <w:rsid w:val="005663F4"/>
    <w:rsid w:val="00567E84"/>
    <w:rsid w:val="0057043E"/>
    <w:rsid w:val="00570E9A"/>
    <w:rsid w:val="00573583"/>
    <w:rsid w:val="00581F0B"/>
    <w:rsid w:val="005830C1"/>
    <w:rsid w:val="005A04FC"/>
    <w:rsid w:val="005A0B5D"/>
    <w:rsid w:val="005A7FC2"/>
    <w:rsid w:val="005B0AED"/>
    <w:rsid w:val="005C6899"/>
    <w:rsid w:val="005D2230"/>
    <w:rsid w:val="005E3221"/>
    <w:rsid w:val="005E3610"/>
    <w:rsid w:val="005F0A9F"/>
    <w:rsid w:val="005F233A"/>
    <w:rsid w:val="00601EAD"/>
    <w:rsid w:val="00616735"/>
    <w:rsid w:val="00620E2B"/>
    <w:rsid w:val="00623F21"/>
    <w:rsid w:val="006271D9"/>
    <w:rsid w:val="0063192D"/>
    <w:rsid w:val="00632B72"/>
    <w:rsid w:val="00655888"/>
    <w:rsid w:val="0067116C"/>
    <w:rsid w:val="00675E66"/>
    <w:rsid w:val="00677CCB"/>
    <w:rsid w:val="0068185E"/>
    <w:rsid w:val="006864A6"/>
    <w:rsid w:val="00692152"/>
    <w:rsid w:val="0069306E"/>
    <w:rsid w:val="00694167"/>
    <w:rsid w:val="00694418"/>
    <w:rsid w:val="00696473"/>
    <w:rsid w:val="006B508E"/>
    <w:rsid w:val="00704D76"/>
    <w:rsid w:val="00710BBC"/>
    <w:rsid w:val="00711497"/>
    <w:rsid w:val="00711C14"/>
    <w:rsid w:val="00712874"/>
    <w:rsid w:val="00720E0B"/>
    <w:rsid w:val="007244DF"/>
    <w:rsid w:val="00726CE6"/>
    <w:rsid w:val="00735DAB"/>
    <w:rsid w:val="00736B0A"/>
    <w:rsid w:val="0074131E"/>
    <w:rsid w:val="0074200B"/>
    <w:rsid w:val="0074260E"/>
    <w:rsid w:val="00750025"/>
    <w:rsid w:val="007526A7"/>
    <w:rsid w:val="00767455"/>
    <w:rsid w:val="00767EA1"/>
    <w:rsid w:val="0077049C"/>
    <w:rsid w:val="00774C35"/>
    <w:rsid w:val="007754EA"/>
    <w:rsid w:val="0078552A"/>
    <w:rsid w:val="0079195F"/>
    <w:rsid w:val="0079256C"/>
    <w:rsid w:val="0079447D"/>
    <w:rsid w:val="00795FF2"/>
    <w:rsid w:val="007A236E"/>
    <w:rsid w:val="007B1170"/>
    <w:rsid w:val="007B4982"/>
    <w:rsid w:val="007C5D20"/>
    <w:rsid w:val="007D07A7"/>
    <w:rsid w:val="007D1442"/>
    <w:rsid w:val="007D2823"/>
    <w:rsid w:val="007D4971"/>
    <w:rsid w:val="007F18C3"/>
    <w:rsid w:val="007F405B"/>
    <w:rsid w:val="008056CE"/>
    <w:rsid w:val="00805A56"/>
    <w:rsid w:val="008147B2"/>
    <w:rsid w:val="00827884"/>
    <w:rsid w:val="008279C9"/>
    <w:rsid w:val="00835BD7"/>
    <w:rsid w:val="00852B03"/>
    <w:rsid w:val="00867F7C"/>
    <w:rsid w:val="00870AE9"/>
    <w:rsid w:val="008722E6"/>
    <w:rsid w:val="00876AEE"/>
    <w:rsid w:val="00880EDD"/>
    <w:rsid w:val="00883E58"/>
    <w:rsid w:val="00883EF3"/>
    <w:rsid w:val="00884FD3"/>
    <w:rsid w:val="00892F4E"/>
    <w:rsid w:val="008A080C"/>
    <w:rsid w:val="008B3EB1"/>
    <w:rsid w:val="008B407A"/>
    <w:rsid w:val="008C1D41"/>
    <w:rsid w:val="008C7BE8"/>
    <w:rsid w:val="008D2328"/>
    <w:rsid w:val="008D3625"/>
    <w:rsid w:val="008D591C"/>
    <w:rsid w:val="008D79D4"/>
    <w:rsid w:val="008E1349"/>
    <w:rsid w:val="008E2FC1"/>
    <w:rsid w:val="008E3223"/>
    <w:rsid w:val="00915633"/>
    <w:rsid w:val="00915818"/>
    <w:rsid w:val="00915E1D"/>
    <w:rsid w:val="0092022F"/>
    <w:rsid w:val="00920BDA"/>
    <w:rsid w:val="00921B1B"/>
    <w:rsid w:val="0093102D"/>
    <w:rsid w:val="009326A6"/>
    <w:rsid w:val="00933D82"/>
    <w:rsid w:val="00934803"/>
    <w:rsid w:val="00936103"/>
    <w:rsid w:val="00936D7A"/>
    <w:rsid w:val="00940FEE"/>
    <w:rsid w:val="009440A0"/>
    <w:rsid w:val="00946DBB"/>
    <w:rsid w:val="009473AE"/>
    <w:rsid w:val="00960F86"/>
    <w:rsid w:val="0096310A"/>
    <w:rsid w:val="009650CE"/>
    <w:rsid w:val="00967EC5"/>
    <w:rsid w:val="00971EE1"/>
    <w:rsid w:val="00974064"/>
    <w:rsid w:val="00975DCB"/>
    <w:rsid w:val="009805E1"/>
    <w:rsid w:val="00985C24"/>
    <w:rsid w:val="0099730D"/>
    <w:rsid w:val="009A0999"/>
    <w:rsid w:val="009A1B4D"/>
    <w:rsid w:val="009A673C"/>
    <w:rsid w:val="009B41CD"/>
    <w:rsid w:val="009B5183"/>
    <w:rsid w:val="009B6A31"/>
    <w:rsid w:val="009B70E8"/>
    <w:rsid w:val="009D1722"/>
    <w:rsid w:val="009D256F"/>
    <w:rsid w:val="009D4477"/>
    <w:rsid w:val="009E4F3D"/>
    <w:rsid w:val="009E7CBD"/>
    <w:rsid w:val="009F770E"/>
    <w:rsid w:val="00A10C27"/>
    <w:rsid w:val="00A13C17"/>
    <w:rsid w:val="00A1682E"/>
    <w:rsid w:val="00A21352"/>
    <w:rsid w:val="00A2311C"/>
    <w:rsid w:val="00A23C9A"/>
    <w:rsid w:val="00A30C6D"/>
    <w:rsid w:val="00A3387F"/>
    <w:rsid w:val="00A430FE"/>
    <w:rsid w:val="00A52153"/>
    <w:rsid w:val="00A5380B"/>
    <w:rsid w:val="00A56586"/>
    <w:rsid w:val="00A6399E"/>
    <w:rsid w:val="00A73D7B"/>
    <w:rsid w:val="00A764FF"/>
    <w:rsid w:val="00A82FC5"/>
    <w:rsid w:val="00A901CD"/>
    <w:rsid w:val="00A928A2"/>
    <w:rsid w:val="00A936B1"/>
    <w:rsid w:val="00AA098E"/>
    <w:rsid w:val="00AA6438"/>
    <w:rsid w:val="00AC572D"/>
    <w:rsid w:val="00AD07DF"/>
    <w:rsid w:val="00AD4705"/>
    <w:rsid w:val="00AD7A03"/>
    <w:rsid w:val="00AF2F48"/>
    <w:rsid w:val="00AF3E29"/>
    <w:rsid w:val="00B04E7C"/>
    <w:rsid w:val="00B06A19"/>
    <w:rsid w:val="00B10C2C"/>
    <w:rsid w:val="00B1204C"/>
    <w:rsid w:val="00B14A61"/>
    <w:rsid w:val="00B1538F"/>
    <w:rsid w:val="00B22FA4"/>
    <w:rsid w:val="00B262F9"/>
    <w:rsid w:val="00B37915"/>
    <w:rsid w:val="00B42591"/>
    <w:rsid w:val="00B47B16"/>
    <w:rsid w:val="00B55172"/>
    <w:rsid w:val="00B55DD9"/>
    <w:rsid w:val="00B5721F"/>
    <w:rsid w:val="00B5739F"/>
    <w:rsid w:val="00B654C4"/>
    <w:rsid w:val="00B66BD3"/>
    <w:rsid w:val="00B66C53"/>
    <w:rsid w:val="00B72563"/>
    <w:rsid w:val="00B735AC"/>
    <w:rsid w:val="00B7375D"/>
    <w:rsid w:val="00B7458B"/>
    <w:rsid w:val="00B7650A"/>
    <w:rsid w:val="00B77B8D"/>
    <w:rsid w:val="00B81691"/>
    <w:rsid w:val="00B82DE7"/>
    <w:rsid w:val="00B87ADE"/>
    <w:rsid w:val="00B912CF"/>
    <w:rsid w:val="00BA0324"/>
    <w:rsid w:val="00BB47F4"/>
    <w:rsid w:val="00BB71CC"/>
    <w:rsid w:val="00BC2D31"/>
    <w:rsid w:val="00BC40A0"/>
    <w:rsid w:val="00BD5D1A"/>
    <w:rsid w:val="00BE3125"/>
    <w:rsid w:val="00BE351F"/>
    <w:rsid w:val="00BF41EF"/>
    <w:rsid w:val="00BF53FB"/>
    <w:rsid w:val="00C05424"/>
    <w:rsid w:val="00C07F70"/>
    <w:rsid w:val="00C1288E"/>
    <w:rsid w:val="00C12ACD"/>
    <w:rsid w:val="00C26F16"/>
    <w:rsid w:val="00C27DC4"/>
    <w:rsid w:val="00C3047F"/>
    <w:rsid w:val="00C46BA8"/>
    <w:rsid w:val="00C57AE9"/>
    <w:rsid w:val="00C61EC2"/>
    <w:rsid w:val="00C66A6C"/>
    <w:rsid w:val="00C732D3"/>
    <w:rsid w:val="00C94DDF"/>
    <w:rsid w:val="00CB251E"/>
    <w:rsid w:val="00CC66B0"/>
    <w:rsid w:val="00CE1E0D"/>
    <w:rsid w:val="00CE60DD"/>
    <w:rsid w:val="00CF3268"/>
    <w:rsid w:val="00D15BD1"/>
    <w:rsid w:val="00D31437"/>
    <w:rsid w:val="00D33658"/>
    <w:rsid w:val="00D473F1"/>
    <w:rsid w:val="00D5264A"/>
    <w:rsid w:val="00D5302D"/>
    <w:rsid w:val="00D53663"/>
    <w:rsid w:val="00D567C3"/>
    <w:rsid w:val="00D71F94"/>
    <w:rsid w:val="00D7332B"/>
    <w:rsid w:val="00D746ED"/>
    <w:rsid w:val="00D774C4"/>
    <w:rsid w:val="00D87B88"/>
    <w:rsid w:val="00D9499F"/>
    <w:rsid w:val="00D973DA"/>
    <w:rsid w:val="00DB0162"/>
    <w:rsid w:val="00DB289A"/>
    <w:rsid w:val="00DB2B41"/>
    <w:rsid w:val="00DB412E"/>
    <w:rsid w:val="00DB4246"/>
    <w:rsid w:val="00DB42CB"/>
    <w:rsid w:val="00DB43F1"/>
    <w:rsid w:val="00DD2DA3"/>
    <w:rsid w:val="00DD7590"/>
    <w:rsid w:val="00DE1C9E"/>
    <w:rsid w:val="00DF363D"/>
    <w:rsid w:val="00DF56F2"/>
    <w:rsid w:val="00E06874"/>
    <w:rsid w:val="00E071EB"/>
    <w:rsid w:val="00E118FB"/>
    <w:rsid w:val="00E11BF0"/>
    <w:rsid w:val="00E155B7"/>
    <w:rsid w:val="00E175CF"/>
    <w:rsid w:val="00E20CC4"/>
    <w:rsid w:val="00E2198A"/>
    <w:rsid w:val="00E304B7"/>
    <w:rsid w:val="00E360DD"/>
    <w:rsid w:val="00E57B3D"/>
    <w:rsid w:val="00E60308"/>
    <w:rsid w:val="00E63761"/>
    <w:rsid w:val="00E65D02"/>
    <w:rsid w:val="00E718A0"/>
    <w:rsid w:val="00E76915"/>
    <w:rsid w:val="00E80245"/>
    <w:rsid w:val="00E82B05"/>
    <w:rsid w:val="00E82F28"/>
    <w:rsid w:val="00E917EA"/>
    <w:rsid w:val="00E95633"/>
    <w:rsid w:val="00EA5F9D"/>
    <w:rsid w:val="00EA6280"/>
    <w:rsid w:val="00EA63E7"/>
    <w:rsid w:val="00EC3D1A"/>
    <w:rsid w:val="00EC4F1E"/>
    <w:rsid w:val="00EE1EDE"/>
    <w:rsid w:val="00EE4FC9"/>
    <w:rsid w:val="00EE73FE"/>
    <w:rsid w:val="00EF44F1"/>
    <w:rsid w:val="00EF7D17"/>
    <w:rsid w:val="00F034C0"/>
    <w:rsid w:val="00F06014"/>
    <w:rsid w:val="00F10C27"/>
    <w:rsid w:val="00F1304F"/>
    <w:rsid w:val="00F17899"/>
    <w:rsid w:val="00F23CF9"/>
    <w:rsid w:val="00F241B7"/>
    <w:rsid w:val="00F3452C"/>
    <w:rsid w:val="00F35087"/>
    <w:rsid w:val="00F35B65"/>
    <w:rsid w:val="00F35E76"/>
    <w:rsid w:val="00F43BDD"/>
    <w:rsid w:val="00F443CB"/>
    <w:rsid w:val="00F6225F"/>
    <w:rsid w:val="00F67573"/>
    <w:rsid w:val="00F709F3"/>
    <w:rsid w:val="00F716F9"/>
    <w:rsid w:val="00F73A6F"/>
    <w:rsid w:val="00F73B22"/>
    <w:rsid w:val="00F74D80"/>
    <w:rsid w:val="00F83947"/>
    <w:rsid w:val="00F87583"/>
    <w:rsid w:val="00F95120"/>
    <w:rsid w:val="00FA1857"/>
    <w:rsid w:val="00FA4220"/>
    <w:rsid w:val="00FA6C55"/>
    <w:rsid w:val="00FD0859"/>
    <w:rsid w:val="00FD59B2"/>
    <w:rsid w:val="00FF0993"/>
    <w:rsid w:val="00FF124A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4314A"/>
  <w15:docId w15:val="{7E795036-E2D7-49A9-A6B9-24AD38F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CFA"/>
    <w:pPr>
      <w:spacing w:before="240" w:after="240"/>
    </w:pPr>
    <w:rPr>
      <w:rFonts w:ascii="Gotham HTF Book" w:hAnsi="Gotham HTF Book"/>
      <w:sz w:val="24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24CFA"/>
    <w:pPr>
      <w:keepNext/>
      <w:spacing w:before="360"/>
      <w:outlineLvl w:val="0"/>
    </w:pPr>
    <w:rPr>
      <w:rFonts w:ascii="Gotham HTF" w:eastAsia="Times New Roman" w:hAnsi="Gotham HTF"/>
      <w:b/>
      <w:color w:val="000000" w:themeColor="text1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paragraph" w:styleId="Revision">
    <w:name w:val="Revision"/>
    <w:hidden/>
    <w:uiPriority w:val="99"/>
    <w:semiHidden/>
    <w:rsid w:val="00307507"/>
    <w:rPr>
      <w:rFonts w:ascii="Arial" w:hAnsi="Arial"/>
      <w:sz w:val="22"/>
      <w:lang w:val="en-GB" w:eastAsia="en-AU"/>
    </w:rPr>
  </w:style>
  <w:style w:type="paragraph" w:styleId="ListParagraph">
    <w:name w:val="List Paragraph"/>
    <w:basedOn w:val="Normal"/>
    <w:uiPriority w:val="34"/>
    <w:rsid w:val="00AD4705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524CFA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customStyle="1" w:styleId="Style1Char">
    <w:name w:val="Style1 Char"/>
    <w:basedOn w:val="Heading1Char"/>
    <w:link w:val="Style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styleId="PageNumber">
    <w:name w:val="page number"/>
    <w:basedOn w:val="DefaultParagraphFont"/>
    <w:uiPriority w:val="99"/>
    <w:semiHidden/>
    <w:unhideWhenUsed/>
    <w:rsid w:val="0008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C26E65F7F2342B315686548FA407D" ma:contentTypeVersion="10" ma:contentTypeDescription="Create a new document." ma:contentTypeScope="" ma:versionID="a52972426ff56100c55d5e0ef852b952">
  <xsd:schema xmlns:xsd="http://www.w3.org/2001/XMLSchema" xmlns:xs="http://www.w3.org/2001/XMLSchema" xmlns:p="http://schemas.microsoft.com/office/2006/metadata/properties" xmlns:ns2="12d6475e-0c79-432a-b162-b78eb55e7aef" xmlns:ns3="efa27363-f72b-4139-b3e1-0ecaf602d57c" targetNamespace="http://schemas.microsoft.com/office/2006/metadata/properties" ma:root="true" ma:fieldsID="3e110024a2d4bbca89eb6eaaf7d82570" ns2:_="" ns3:_="">
    <xsd:import namespace="12d6475e-0c79-432a-b162-b78eb55e7aef"/>
    <xsd:import namespace="efa27363-f72b-4139-b3e1-0ecaf602d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475e-0c79-432a-b162-b78eb55e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7363-f72b-4139-b3e1-0ecaf602d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33b72-95d5-453b-90a1-244aae74e175}" ma:internalName="TaxCatchAll" ma:showField="CatchAllData" ma:web="efa27363-f72b-4139-b3e1-0ecaf602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7363-f72b-4139-b3e1-0ecaf602d57c" xsi:nil="true"/>
    <lcf76f155ced4ddcb4097134ff3c332f xmlns="12d6475e-0c79-432a-b162-b78eb55e7a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60250C-C5C9-46AD-BAD7-77256CAB7A5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2d6475e-0c79-432a-b162-b78eb55e7aef"/>
    <ds:schemaRef ds:uri="efa27363-f72b-4139-b3e1-0ecaf602d57c"/>
  </ds:schemaRefs>
</ds:datastoreItem>
</file>

<file path=customXml/itemProps2.xml><?xml version="1.0" encoding="utf-8"?>
<ds:datastoreItem xmlns:ds="http://schemas.openxmlformats.org/officeDocument/2006/customXml" ds:itemID="{D47479C1-1B07-4247-B9B6-2C1F10B4F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20F76-2F4F-431E-8E76-7D07A2EECCAF}">
  <ds:schemaRefs>
    <ds:schemaRef ds:uri="http://schemas.microsoft.com/office/2006/metadata/properties"/>
    <ds:schemaRef ds:uri="http://www.w3.org/2000/xmlns/"/>
    <ds:schemaRef ds:uri="efa27363-f72b-4139-b3e1-0ecaf602d57c"/>
    <ds:schemaRef ds:uri="http://www.w3.org/2001/XMLSchema-instance"/>
    <ds:schemaRef ds:uri="12d6475e-0c79-432a-b162-b78eb55e7aef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PBTR_template.dot</Template>
  <TotalTime>15</TotalTime>
  <Pages>3</Pages>
  <Words>812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5545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Oliver Schuster</cp:lastModifiedBy>
  <cp:revision>24</cp:revision>
  <cp:lastPrinted>2012-04-03T03:34:00Z</cp:lastPrinted>
  <dcterms:created xsi:type="dcterms:W3CDTF">2025-11-30T00:52:00Z</dcterms:created>
  <dcterms:modified xsi:type="dcterms:W3CDTF">2025-11-30T01:28:00Z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MSIP_Label_11981e50-48b4-41eb-b01c-0f803d245672_Enabled">
    <vt:lpwstr>true</vt:lpwstr>
  </property>
  <property fmtid="{D5CDD505-2E9C-101B-9397-08002B2CF9AE}" pid="4" name="MSIP_Label_11981e50-48b4-41eb-b01c-0f803d245672_SetDate">
    <vt:lpwstr>2025-03-27T05:25:19Z</vt:lpwstr>
  </property>
  <property fmtid="{D5CDD505-2E9C-101B-9397-08002B2CF9AE}" pid="5" name="MSIP_Label_11981e50-48b4-41eb-b01c-0f803d245672_Method">
    <vt:lpwstr>Privileged</vt:lpwstr>
  </property>
  <property fmtid="{D5CDD505-2E9C-101B-9397-08002B2CF9AE}" pid="6" name="MSIP_Label_11981e50-48b4-41eb-b01c-0f803d245672_Name">
    <vt:lpwstr>OFFICIAL</vt:lpwstr>
  </property>
  <property fmtid="{D5CDD505-2E9C-101B-9397-08002B2CF9AE}" pid="7" name="MSIP_Label_11981e50-48b4-41eb-b01c-0f803d245672_SiteId">
    <vt:lpwstr>b0407aa6-9de3-479b-8e46-f051393f3e89</vt:lpwstr>
  </property>
  <property fmtid="{D5CDD505-2E9C-101B-9397-08002B2CF9AE}" pid="8" name="MSIP_Label_11981e50-48b4-41eb-b01c-0f803d245672_ActionId">
    <vt:lpwstr>2b043647-e7d4-4e45-a37b-c56e7a47a8ec</vt:lpwstr>
  </property>
  <property fmtid="{D5CDD505-2E9C-101B-9397-08002B2CF9AE}" pid="9" name="MSIP_Label_11981e50-48b4-41eb-b01c-0f803d245672_ContentBits">
    <vt:lpwstr>3</vt:lpwstr>
  </property>
  <property fmtid="{D5CDD505-2E9C-101B-9397-08002B2CF9AE}" pid="10" name="MSIP_Label_11981e50-48b4-41eb-b01c-0f803d245672_Tag">
    <vt:lpwstr>10, 0, 1, 1</vt:lpwstr>
  </property>
  <property fmtid="{D5CDD505-2E9C-101B-9397-08002B2CF9AE}" pid="11" name="ContentTypeId">
    <vt:lpwstr>0x010100055C26E65F7F2342B315686548FA407D</vt:lpwstr>
  </property>
  <property fmtid="{D5CDD505-2E9C-101B-9397-08002B2CF9AE}" pid="12" name="MediaServiceImageTags">
    <vt:lpwstr/>
  </property>
</Properties>
</file>