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C884" w14:textId="38CC8215" w:rsidR="005E3610" w:rsidRPr="005577AB" w:rsidRDefault="00883EF3" w:rsidP="00974064">
      <w:pPr>
        <w:pStyle w:val="Heading1"/>
        <w:jc w:val="center"/>
      </w:pPr>
      <w:r w:rsidRPr="00F35E76">
        <w:rPr>
          <w:noProof/>
        </w:rPr>
        <w:drawing>
          <wp:inline distT="0" distB="0" distL="0" distR="0" wp14:anchorId="5FB91E64" wp14:editId="2A8583FE">
            <wp:extent cx="1836964" cy="1288861"/>
            <wp:effectExtent l="0" t="0" r="5080" b="0"/>
            <wp:docPr id="54058113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964" cy="128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334" w14:textId="1DFF106D" w:rsidR="00A3387F" w:rsidRPr="0057043E" w:rsidRDefault="00A21352" w:rsidP="00FF0993">
      <w:pPr>
        <w:pStyle w:val="Title"/>
        <w:rPr>
          <w:rFonts w:ascii="Gotham HTF" w:hAnsi="Gotham HTF"/>
          <w:b/>
          <w:color w:val="421F77"/>
        </w:rPr>
      </w:pPr>
      <w:r w:rsidRPr="00A21352">
        <w:rPr>
          <w:rFonts w:ascii="Gotham HTF" w:hAnsi="Gotham HTF"/>
          <w:b/>
          <w:color w:val="0070C0"/>
        </w:rPr>
        <w:t xml:space="preserve">MJFC: </w:t>
      </w:r>
      <w:r w:rsidR="005A3133">
        <w:rPr>
          <w:rFonts w:ascii="Gotham HTF" w:hAnsi="Gotham HTF"/>
          <w:b/>
          <w:color w:val="0070C0"/>
        </w:rPr>
        <w:t>COMMITTEE</w:t>
      </w:r>
      <w:r w:rsidR="004C49D9" w:rsidRPr="00A21352">
        <w:rPr>
          <w:rFonts w:ascii="Gotham HTF" w:hAnsi="Gotham HTF"/>
          <w:b/>
          <w:color w:val="0070C0"/>
        </w:rPr>
        <w:t xml:space="preserve"> code of </w:t>
      </w:r>
      <w:r w:rsidR="0028443F" w:rsidRPr="00A21352">
        <w:rPr>
          <w:rFonts w:ascii="Gotham HTF" w:hAnsi="Gotham HTF"/>
          <w:b/>
          <w:color w:val="0070C0"/>
        </w:rPr>
        <w:t>conduct</w:t>
      </w:r>
    </w:p>
    <w:p w14:paraId="271E6506" w14:textId="77777777" w:rsidR="0074131E" w:rsidRPr="000E1DAD" w:rsidRDefault="0074131E" w:rsidP="00A764FF">
      <w:pPr>
        <w:pStyle w:val="TableHeading"/>
        <w:jc w:val="center"/>
        <w:rPr>
          <w:color w:val="421F77"/>
          <w:sz w:val="36"/>
          <w:szCs w:val="36"/>
        </w:rPr>
      </w:pPr>
      <w:r w:rsidRPr="000E1DAD">
        <w:rPr>
          <w:color w:val="0070C0"/>
          <w:sz w:val="36"/>
          <w:szCs w:val="36"/>
        </w:rPr>
        <w:t>Our commitment</w:t>
      </w:r>
    </w:p>
    <w:p w14:paraId="58322BD1" w14:textId="77777777" w:rsidR="000B246F" w:rsidRPr="000B246F" w:rsidRDefault="000B246F" w:rsidP="000B246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0B246F">
        <w:rPr>
          <w:rFonts w:ascii="Gotham HTF" w:eastAsia="Times New Roman" w:hAnsi="Gotham HTF"/>
          <w:b/>
          <w:color w:val="0070C0"/>
          <w:sz w:val="28"/>
          <w:lang w:val="en-US"/>
        </w:rPr>
        <w:t>Commitment to Leadership and Governance</w:t>
      </w:r>
    </w:p>
    <w:p w14:paraId="17C7E6A4" w14:textId="77777777" w:rsidR="000B246F" w:rsidRPr="000B246F" w:rsidRDefault="000B246F" w:rsidP="000B246F">
      <w:pPr>
        <w:numPr>
          <w:ilvl w:val="0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Actively participate in committee meetings, decision-making processes, and club governance responsibilities. </w:t>
      </w:r>
    </w:p>
    <w:p w14:paraId="6AE7E2C3" w14:textId="77777777" w:rsidR="000B246F" w:rsidRPr="000B246F" w:rsidRDefault="000B246F" w:rsidP="000B246F">
      <w:pPr>
        <w:numPr>
          <w:ilvl w:val="1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Attend at least 80% of scheduled meetings and contribute constructively to discussions.</w:t>
      </w:r>
    </w:p>
    <w:p w14:paraId="5CF35417" w14:textId="77777777" w:rsidR="000B246F" w:rsidRPr="000B246F" w:rsidRDefault="000B246F" w:rsidP="000B246F">
      <w:pPr>
        <w:numPr>
          <w:ilvl w:val="0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Be transparent, accountable, and ethical in decision-making, ensuring actions align with the club’s mission and values. </w:t>
      </w:r>
    </w:p>
    <w:p w14:paraId="7DEDDCEE" w14:textId="77777777" w:rsidR="000B246F" w:rsidRPr="000B246F" w:rsidRDefault="000B246F" w:rsidP="000B246F">
      <w:pPr>
        <w:numPr>
          <w:ilvl w:val="1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Disclose any conflicts of interest and recuse yourself from related decisions.</w:t>
      </w:r>
    </w:p>
    <w:p w14:paraId="294189DA" w14:textId="77777777" w:rsidR="000B246F" w:rsidRPr="000B246F" w:rsidRDefault="000B246F" w:rsidP="000B246F">
      <w:pPr>
        <w:numPr>
          <w:ilvl w:val="0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Promote a culture of respect, collaboration, and shared leadership among committee members and the wider club community. </w:t>
      </w:r>
    </w:p>
    <w:p w14:paraId="52523F8B" w14:textId="77777777" w:rsidR="000B246F" w:rsidRPr="000B246F" w:rsidRDefault="000B246F" w:rsidP="000B246F">
      <w:pPr>
        <w:numPr>
          <w:ilvl w:val="1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Encourage open and respectful dialogue, even in times of disagreement.</w:t>
      </w:r>
    </w:p>
    <w:p w14:paraId="385C9F0C" w14:textId="77777777" w:rsidR="000B246F" w:rsidRPr="000B246F" w:rsidRDefault="000B246F" w:rsidP="000B246F">
      <w:pPr>
        <w:numPr>
          <w:ilvl w:val="0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Prepare for all committee meetings by reading and reviewing any relevant documents. </w:t>
      </w:r>
    </w:p>
    <w:p w14:paraId="544E6A3F" w14:textId="77777777" w:rsidR="000B246F" w:rsidRPr="000B246F" w:rsidRDefault="000B246F" w:rsidP="000B246F">
      <w:pPr>
        <w:numPr>
          <w:ilvl w:val="1"/>
          <w:numId w:val="9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Read meeting papers before the meeting. </w:t>
      </w:r>
    </w:p>
    <w:p w14:paraId="5F4ED963" w14:textId="77777777" w:rsidR="000B246F" w:rsidRPr="000B246F" w:rsidRDefault="000B246F" w:rsidP="000B246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0B246F">
        <w:rPr>
          <w:rFonts w:ascii="Gotham HTF" w:eastAsia="Times New Roman" w:hAnsi="Gotham HTF"/>
          <w:b/>
          <w:color w:val="0070C0"/>
          <w:sz w:val="28"/>
          <w:lang w:val="en-US"/>
        </w:rPr>
        <w:t>Commitment to inclusion</w:t>
      </w:r>
    </w:p>
    <w:p w14:paraId="6EF69762" w14:textId="77777777" w:rsidR="000B246F" w:rsidRPr="000B246F" w:rsidRDefault="000B246F" w:rsidP="000B246F">
      <w:pPr>
        <w:numPr>
          <w:ilvl w:val="0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Promote an inclusive and welcoming club environment that supports diversity in gender, sexuality, ability, cultural background, and identity. </w:t>
      </w:r>
    </w:p>
    <w:p w14:paraId="051A8470" w14:textId="77777777" w:rsidR="000B246F" w:rsidRPr="000B246F" w:rsidRDefault="000B246F" w:rsidP="000B246F">
      <w:pPr>
        <w:numPr>
          <w:ilvl w:val="1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Advocate for policies and programs that ensure opportunities (across playing and non-playing roles) for all.</w:t>
      </w:r>
    </w:p>
    <w:p w14:paraId="65577D80" w14:textId="77777777" w:rsidR="000B246F" w:rsidRPr="000B246F" w:rsidRDefault="000B246F" w:rsidP="000B246F">
      <w:pPr>
        <w:numPr>
          <w:ilvl w:val="0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Engage with and seek feedback from diverse members of the community to ensure all voices are considered in decision-making. </w:t>
      </w:r>
    </w:p>
    <w:p w14:paraId="687675E8" w14:textId="77777777" w:rsidR="000B246F" w:rsidRPr="000B246F" w:rsidRDefault="000B246F" w:rsidP="000B246F">
      <w:pPr>
        <w:numPr>
          <w:ilvl w:val="1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Conduct surveys or hold open forums to gather input from different club members.</w:t>
      </w:r>
    </w:p>
    <w:p w14:paraId="23964064" w14:textId="41986B4C" w:rsidR="000B246F" w:rsidRPr="000B246F" w:rsidRDefault="000B246F" w:rsidP="000B246F">
      <w:pPr>
        <w:numPr>
          <w:ilvl w:val="0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Challenge and address discrimination, harassment, and exclusionary </w:t>
      </w:r>
      <w:r w:rsidR="000B0D17" w:rsidRPr="000B246F">
        <w:rPr>
          <w:sz w:val="22"/>
          <w:szCs w:val="22"/>
          <w:lang w:val="en-US"/>
        </w:rPr>
        <w:t>behavior</w:t>
      </w:r>
      <w:r w:rsidRPr="000B246F">
        <w:rPr>
          <w:sz w:val="22"/>
          <w:szCs w:val="22"/>
          <w:lang w:val="en-US"/>
        </w:rPr>
        <w:t xml:space="preserve"> within the club. </w:t>
      </w:r>
    </w:p>
    <w:p w14:paraId="56310083" w14:textId="77777777" w:rsidR="000B246F" w:rsidRPr="000B246F" w:rsidRDefault="000B246F" w:rsidP="000B246F">
      <w:pPr>
        <w:numPr>
          <w:ilvl w:val="1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Intervene if you witness discriminatory remarks or actions within the club environment.</w:t>
      </w:r>
    </w:p>
    <w:p w14:paraId="30ED86AB" w14:textId="77777777" w:rsidR="000B246F" w:rsidRPr="000B246F" w:rsidRDefault="000B246F" w:rsidP="000B246F">
      <w:pPr>
        <w:numPr>
          <w:ilvl w:val="0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Create spaces where youth participants feel heard, valued, and included in decision-making. </w:t>
      </w:r>
    </w:p>
    <w:p w14:paraId="2354293C" w14:textId="77777777" w:rsidR="000B246F" w:rsidRPr="000B246F" w:rsidRDefault="000B246F" w:rsidP="000B246F">
      <w:pPr>
        <w:numPr>
          <w:ilvl w:val="1"/>
          <w:numId w:val="10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Ask children and young people what you can do to make their experience more fun and enjoyable.</w:t>
      </w:r>
    </w:p>
    <w:p w14:paraId="6EBEB7D7" w14:textId="77777777" w:rsidR="000B246F" w:rsidRPr="000B246F" w:rsidRDefault="000B246F" w:rsidP="000B246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0B246F">
        <w:rPr>
          <w:rFonts w:ascii="Gotham HTF" w:eastAsia="Times New Roman" w:hAnsi="Gotham HTF"/>
          <w:b/>
          <w:color w:val="0070C0"/>
          <w:sz w:val="28"/>
          <w:lang w:val="en-US"/>
        </w:rPr>
        <w:lastRenderedPageBreak/>
        <w:t>Commitment to Safety and Wellbeing</w:t>
      </w:r>
    </w:p>
    <w:p w14:paraId="259F932A" w14:textId="585CE1E6" w:rsidR="000B246F" w:rsidRPr="000B246F" w:rsidRDefault="00684C65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>Prioriti</w:t>
      </w:r>
      <w:r w:rsidR="00E438F8">
        <w:rPr>
          <w:sz w:val="22"/>
          <w:szCs w:val="22"/>
          <w:lang w:val="en-US"/>
        </w:rPr>
        <w:t>zes</w:t>
      </w:r>
      <w:r w:rsidR="000B246F" w:rsidRPr="000B246F">
        <w:rPr>
          <w:sz w:val="22"/>
          <w:szCs w:val="22"/>
          <w:lang w:val="en-US"/>
        </w:rPr>
        <w:t xml:space="preserve"> the safety and wellbeing of all participants, respecting that safety looks different for everyone. </w:t>
      </w:r>
    </w:p>
    <w:p w14:paraId="75DD86D9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Complete Sport Integrity Australia’s Safeguarding Children and Young People in Sport Induction course.</w:t>
      </w:r>
    </w:p>
    <w:p w14:paraId="4E8B35CE" w14:textId="77777777" w:rsidR="000B246F" w:rsidRPr="000B246F" w:rsidRDefault="000B246F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Understand your role under our safeguarding children and young people and member protection policies. </w:t>
      </w:r>
    </w:p>
    <w:p w14:paraId="4D9C0D28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Advocate for safe practices as they relate to your committee role and seek guidance from others when needed. </w:t>
      </w:r>
    </w:p>
    <w:p w14:paraId="76B191E4" w14:textId="77777777" w:rsidR="000B246F" w:rsidRPr="000B246F" w:rsidRDefault="000B246F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Promote a culture of wellbeing and positive experiences for all club members. </w:t>
      </w:r>
    </w:p>
    <w:p w14:paraId="1536DA48" w14:textId="19A024A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Encourage mental health awareness and provide information on support resources to relevant </w:t>
      </w:r>
      <w:r w:rsidR="00684C65" w:rsidRPr="000B246F">
        <w:rPr>
          <w:i/>
          <w:iCs/>
          <w:sz w:val="22"/>
          <w:szCs w:val="22"/>
          <w:lang w:val="en-US"/>
        </w:rPr>
        <w:t>organizations</w:t>
      </w:r>
      <w:r w:rsidRPr="000B246F">
        <w:rPr>
          <w:i/>
          <w:iCs/>
          <w:sz w:val="22"/>
          <w:szCs w:val="22"/>
          <w:lang w:val="en-US"/>
        </w:rPr>
        <w:t>.</w:t>
      </w:r>
    </w:p>
    <w:p w14:paraId="7460B8C5" w14:textId="49651413" w:rsidR="000B246F" w:rsidRPr="000B246F" w:rsidRDefault="00684C65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>Recognize</w:t>
      </w:r>
      <w:r w:rsidR="000B246F" w:rsidRPr="000B246F">
        <w:rPr>
          <w:sz w:val="22"/>
          <w:szCs w:val="22"/>
          <w:lang w:val="en-US"/>
        </w:rPr>
        <w:t xml:space="preserve"> that some members may require different support mechanisms to safely participate in sport. </w:t>
      </w:r>
    </w:p>
    <w:p w14:paraId="3D9D5BBF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Consider ways to ensure the club, and both playing and non- playing roles, are accessible to diverse members of the community.</w:t>
      </w:r>
    </w:p>
    <w:p w14:paraId="58D583BB" w14:textId="77777777" w:rsidR="000B246F" w:rsidRPr="000B246F" w:rsidRDefault="000B246F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Actively promote the policies/initiatives in the club around safety, equity and inclusion. </w:t>
      </w:r>
    </w:p>
    <w:p w14:paraId="122B7281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Support the Child Safeguarding Officer or Member Protection Information Officer in increasing awareness and knowledge of club policies and practices. </w:t>
      </w:r>
    </w:p>
    <w:p w14:paraId="27D482FA" w14:textId="77777777" w:rsidR="000B246F" w:rsidRPr="000B246F" w:rsidRDefault="000B246F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Listen and believe someone that comes to you with concerns. </w:t>
      </w:r>
    </w:p>
    <w:p w14:paraId="1EB16892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Regardless of what they tell you, it’s challenging for anyone (especially children) to share unsafe experiences.</w:t>
      </w:r>
    </w:p>
    <w:p w14:paraId="170561EA" w14:textId="77777777" w:rsidR="000B246F" w:rsidRPr="000B246F" w:rsidRDefault="000B246F" w:rsidP="000B246F">
      <w:pPr>
        <w:numPr>
          <w:ilvl w:val="0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If someone does disclose something, believe what they say. </w:t>
      </w:r>
    </w:p>
    <w:p w14:paraId="4489FC50" w14:textId="77777777" w:rsidR="000B246F" w:rsidRPr="000B246F" w:rsidRDefault="000B246F" w:rsidP="000B246F">
      <w:pPr>
        <w:numPr>
          <w:ilvl w:val="1"/>
          <w:numId w:val="11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It is not your responsibility to determine or investigate the circumstances. Remind them they did the right thing in telling you and seek support for your next steps.</w:t>
      </w:r>
    </w:p>
    <w:p w14:paraId="7CA16CA4" w14:textId="77777777" w:rsidR="000B246F" w:rsidRPr="000B246F" w:rsidRDefault="000B246F" w:rsidP="000B246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0B246F">
        <w:rPr>
          <w:rFonts w:ascii="Gotham HTF" w:eastAsia="Times New Roman" w:hAnsi="Gotham HTF"/>
          <w:b/>
          <w:color w:val="0070C0"/>
          <w:sz w:val="28"/>
          <w:lang w:val="en-US"/>
        </w:rPr>
        <w:t>Understanding the Role and Influence of Committee Members</w:t>
      </w:r>
    </w:p>
    <w:p w14:paraId="57D1B8C7" w14:textId="61E4100B" w:rsidR="000B246F" w:rsidRPr="000B246F" w:rsidRDefault="003618B9" w:rsidP="000B246F">
      <w:pPr>
        <w:numPr>
          <w:ilvl w:val="0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>Recognize</w:t>
      </w:r>
      <w:r w:rsidR="000B246F" w:rsidRPr="000B246F">
        <w:rPr>
          <w:sz w:val="22"/>
          <w:szCs w:val="22"/>
          <w:lang w:val="en-US"/>
        </w:rPr>
        <w:t xml:space="preserve"> that as a committee member, you are a role model within the club and your role requires you to act responsibly to benefit the club and its members. </w:t>
      </w:r>
    </w:p>
    <w:p w14:paraId="23AA8508" w14:textId="3BFBDDCD" w:rsidR="000B246F" w:rsidRPr="000B246F" w:rsidRDefault="000B246F" w:rsidP="000B246F">
      <w:pPr>
        <w:numPr>
          <w:ilvl w:val="1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Ensure decisions </w:t>
      </w:r>
      <w:r w:rsidR="00AC6431" w:rsidRPr="000B246F">
        <w:rPr>
          <w:i/>
          <w:iCs/>
          <w:sz w:val="22"/>
          <w:szCs w:val="22"/>
          <w:lang w:val="en-US"/>
        </w:rPr>
        <w:t>prioritize</w:t>
      </w:r>
      <w:r w:rsidRPr="000B246F">
        <w:rPr>
          <w:i/>
          <w:iCs/>
          <w:sz w:val="22"/>
          <w:szCs w:val="22"/>
          <w:lang w:val="en-US"/>
        </w:rPr>
        <w:t xml:space="preserve"> the long-term sustainability of the club rather than personal interests.</w:t>
      </w:r>
    </w:p>
    <w:p w14:paraId="5FBE5C78" w14:textId="77777777" w:rsidR="000B246F" w:rsidRPr="000B246F" w:rsidRDefault="000B246F" w:rsidP="000B246F">
      <w:pPr>
        <w:numPr>
          <w:ilvl w:val="0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Set a positive example for club members, displaying professionalism, integrity, and respect. </w:t>
      </w:r>
    </w:p>
    <w:p w14:paraId="24EE5C42" w14:textId="77777777" w:rsidR="000B246F" w:rsidRPr="000B246F" w:rsidRDefault="000B246F" w:rsidP="000B246F">
      <w:pPr>
        <w:numPr>
          <w:ilvl w:val="1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Treat all members with fairness and uphold confidentiality where appropriate.</w:t>
      </w:r>
    </w:p>
    <w:p w14:paraId="675622B2" w14:textId="77777777" w:rsidR="000B246F" w:rsidRPr="000B246F" w:rsidRDefault="000B246F" w:rsidP="000B246F">
      <w:pPr>
        <w:numPr>
          <w:ilvl w:val="0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Promote fair, transparent, and ethical club operations, ensuring compliance with legal, financial, and governance responsibilities. </w:t>
      </w:r>
    </w:p>
    <w:p w14:paraId="6E7DF4E2" w14:textId="77777777" w:rsidR="000B246F" w:rsidRPr="000B246F" w:rsidRDefault="000B246F" w:rsidP="000B246F">
      <w:pPr>
        <w:numPr>
          <w:ilvl w:val="1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Read our club constitution and abide by the requirements of your role.</w:t>
      </w:r>
    </w:p>
    <w:p w14:paraId="7128635B" w14:textId="610F0BE3" w:rsidR="000B246F" w:rsidRPr="000B246F" w:rsidRDefault="000B246F" w:rsidP="000B246F">
      <w:pPr>
        <w:numPr>
          <w:ilvl w:val="0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Promote a culture that </w:t>
      </w:r>
      <w:r w:rsidR="00AC6431" w:rsidRPr="000B246F">
        <w:rPr>
          <w:sz w:val="22"/>
          <w:szCs w:val="22"/>
          <w:lang w:val="en-US"/>
        </w:rPr>
        <w:t>prioritizes</w:t>
      </w:r>
      <w:r w:rsidRPr="000B246F">
        <w:rPr>
          <w:sz w:val="22"/>
          <w:szCs w:val="22"/>
          <w:lang w:val="en-US"/>
        </w:rPr>
        <w:t xml:space="preserve"> fun, safe and inclusive environments over performance outcomes. </w:t>
      </w:r>
    </w:p>
    <w:p w14:paraId="3578916C" w14:textId="77777777" w:rsidR="000B246F" w:rsidRPr="000B246F" w:rsidRDefault="000B246F" w:rsidP="000B246F">
      <w:pPr>
        <w:numPr>
          <w:ilvl w:val="1"/>
          <w:numId w:val="12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Celebrate initiatives and members that exhibit these values, not just performance outcomes.</w:t>
      </w:r>
    </w:p>
    <w:p w14:paraId="6D6F9D58" w14:textId="77777777" w:rsidR="000B246F" w:rsidRPr="000B246F" w:rsidRDefault="000B246F" w:rsidP="000B246F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0B246F">
        <w:rPr>
          <w:rFonts w:ascii="Gotham HTF" w:eastAsia="Times New Roman" w:hAnsi="Gotham HTF"/>
          <w:b/>
          <w:color w:val="0070C0"/>
          <w:sz w:val="28"/>
          <w:lang w:val="en-US"/>
        </w:rPr>
        <w:t>Upholding the Integrity of Sport and the Club</w:t>
      </w:r>
    </w:p>
    <w:p w14:paraId="6DF43340" w14:textId="77777777" w:rsidR="000B246F" w:rsidRPr="000B246F" w:rsidRDefault="000B246F" w:rsidP="000B246F">
      <w:pPr>
        <w:numPr>
          <w:ilvl w:val="0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Demonstrate and promote respect for all players, officials, coaches, and volunteers within the club and wider sporting community. </w:t>
      </w:r>
    </w:p>
    <w:p w14:paraId="4C5F08DF" w14:textId="77777777" w:rsidR="000B246F" w:rsidRPr="000B246F" w:rsidRDefault="000B246F" w:rsidP="000B246F">
      <w:pPr>
        <w:numPr>
          <w:ilvl w:val="1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>Example: Support fair play initiatives and encourage respectful conduct at all club events.</w:t>
      </w:r>
    </w:p>
    <w:p w14:paraId="74E43F21" w14:textId="77777777" w:rsidR="000B246F" w:rsidRPr="000B246F" w:rsidRDefault="000B246F" w:rsidP="000B246F">
      <w:pPr>
        <w:numPr>
          <w:ilvl w:val="0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lastRenderedPageBreak/>
        <w:t xml:space="preserve">Maintain professional relationships with club members, ensuring conversations are respectful and physical contact should be limited to what is necessary and consented to in the context of your role. </w:t>
      </w:r>
    </w:p>
    <w:p w14:paraId="7356D94F" w14:textId="75F34024" w:rsidR="000B246F" w:rsidRPr="000B246F" w:rsidRDefault="000B246F" w:rsidP="000B246F">
      <w:pPr>
        <w:numPr>
          <w:ilvl w:val="1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i/>
          <w:iCs/>
          <w:sz w:val="22"/>
          <w:szCs w:val="22"/>
          <w:lang w:val="en-US"/>
        </w:rPr>
        <w:t xml:space="preserve">Example: Avoid engaging in inappropriate relationships or </w:t>
      </w:r>
      <w:r w:rsidR="00AC6431" w:rsidRPr="000B246F">
        <w:rPr>
          <w:i/>
          <w:iCs/>
          <w:sz w:val="22"/>
          <w:szCs w:val="22"/>
          <w:lang w:val="en-US"/>
        </w:rPr>
        <w:t>favoritism</w:t>
      </w:r>
      <w:r w:rsidRPr="000B246F">
        <w:rPr>
          <w:i/>
          <w:iCs/>
          <w:sz w:val="22"/>
          <w:szCs w:val="22"/>
          <w:lang w:val="en-US"/>
        </w:rPr>
        <w:t xml:space="preserve"> within the club.</w:t>
      </w:r>
    </w:p>
    <w:p w14:paraId="22F83F68" w14:textId="77777777" w:rsidR="004D1DA9" w:rsidRDefault="000B246F" w:rsidP="004D1DA9">
      <w:pPr>
        <w:numPr>
          <w:ilvl w:val="0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0B246F">
        <w:rPr>
          <w:sz w:val="22"/>
          <w:szCs w:val="22"/>
          <w:lang w:val="en-US"/>
        </w:rPr>
        <w:t xml:space="preserve">Always use respectful and supportive language when engaging with players, parents, coaches, officials, spectators or other volunteers. </w:t>
      </w:r>
    </w:p>
    <w:p w14:paraId="4748E6F0" w14:textId="388D6213" w:rsidR="00855ACF" w:rsidRPr="004D1DA9" w:rsidRDefault="000B246F" w:rsidP="004D1DA9">
      <w:pPr>
        <w:numPr>
          <w:ilvl w:val="1"/>
          <w:numId w:val="13"/>
        </w:numPr>
        <w:spacing w:line="276" w:lineRule="auto"/>
        <w:contextualSpacing/>
        <w:rPr>
          <w:sz w:val="22"/>
          <w:szCs w:val="22"/>
          <w:lang w:val="en-US"/>
        </w:rPr>
      </w:pPr>
      <w:r w:rsidRPr="004D1DA9">
        <w:rPr>
          <w:i/>
          <w:iCs/>
          <w:sz w:val="22"/>
          <w:szCs w:val="22"/>
          <w:lang w:val="en-US"/>
        </w:rPr>
        <w:t>Example: Avoid using explicit or derogatory language, as your words set a standard for the club.</w:t>
      </w:r>
    </w:p>
    <w:p w14:paraId="2D9846C0" w14:textId="0DDF15A4" w:rsidR="003B10C7" w:rsidRPr="007F21E6" w:rsidRDefault="003B10C7" w:rsidP="00395840">
      <w:pPr>
        <w:spacing w:line="276" w:lineRule="auto"/>
        <w:ind w:left="1440"/>
        <w:contextualSpacing/>
        <w:rPr>
          <w:sz w:val="22"/>
          <w:szCs w:val="22"/>
          <w:lang w:val="en-US"/>
        </w:rPr>
      </w:pPr>
    </w:p>
    <w:p w14:paraId="414E9852" w14:textId="2268E7FB" w:rsidR="003872A5" w:rsidRPr="003872A5" w:rsidRDefault="003872A5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3872A5">
        <w:rPr>
          <w:rFonts w:ascii="Gotham HTF" w:eastAsia="Times New Roman" w:hAnsi="Gotham HTF"/>
          <w:b/>
          <w:color w:val="0070C0"/>
          <w:sz w:val="28"/>
          <w:lang w:val="en-US"/>
        </w:rPr>
        <w:t>Breach of Code of Conduct Procedures</w:t>
      </w:r>
      <w:r w:rsidRPr="003872A5">
        <w:rPr>
          <w:rFonts w:ascii="Gotham HTF" w:eastAsia="Times New Roman" w:hAnsi="Gotham HTF"/>
          <w:b/>
          <w:color w:val="000000" w:themeColor="text1"/>
          <w:sz w:val="28"/>
          <w:lang w:val="en-US"/>
        </w:rPr>
        <w:t xml:space="preserve"> </w:t>
      </w:r>
    </w:p>
    <w:p w14:paraId="63494274" w14:textId="2E19F6F6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If you breach this code, </w:t>
      </w:r>
      <w:r w:rsidR="00675E66" w:rsidRPr="00096898">
        <w:rPr>
          <w:sz w:val="22"/>
          <w:szCs w:val="22"/>
          <w:lang w:val="en-US"/>
        </w:rPr>
        <w:t xml:space="preserve">the Executive Committee (Club) </w:t>
      </w:r>
      <w:r w:rsidRPr="003872A5">
        <w:rPr>
          <w:sz w:val="22"/>
          <w:szCs w:val="22"/>
          <w:lang w:val="en-US"/>
        </w:rPr>
        <w:t>will take the following steps:</w:t>
      </w:r>
    </w:p>
    <w:p w14:paraId="0C873861" w14:textId="5B6B9529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1:</w:t>
      </w:r>
      <w:r w:rsidRPr="003872A5">
        <w:rPr>
          <w:sz w:val="22"/>
          <w:szCs w:val="22"/>
          <w:lang w:val="en-US"/>
        </w:rPr>
        <w:t xml:space="preserve"> Educative response – you will be reminded of the expected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and how your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breached the code of conduct. You will be asked to review the policies and be directed towards relevant education as warranted. </w:t>
      </w:r>
    </w:p>
    <w:p w14:paraId="3A8AABB8" w14:textId="77777777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2:</w:t>
      </w:r>
      <w:r w:rsidRPr="003872A5">
        <w:rPr>
          <w:sz w:val="22"/>
          <w:szCs w:val="22"/>
          <w:lang w:val="en-US"/>
        </w:rPr>
        <w:t xml:space="preserve"> Written warning – A formal letter (warning) will be provided to the you, detailing the breach and any required corrective actions. </w:t>
      </w:r>
    </w:p>
    <w:p w14:paraId="74EA7A72" w14:textId="60872D8C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3:</w:t>
      </w:r>
      <w:r w:rsidRPr="003872A5">
        <w:rPr>
          <w:sz w:val="22"/>
          <w:szCs w:val="22"/>
          <w:lang w:val="en-US"/>
        </w:rPr>
        <w:t xml:space="preserve"> Disciplinary action – </w:t>
      </w:r>
      <w:r w:rsidR="00A23C9A" w:rsidRPr="00096898">
        <w:rPr>
          <w:sz w:val="22"/>
          <w:szCs w:val="22"/>
          <w:lang w:val="en-US"/>
        </w:rPr>
        <w:t>The Club</w:t>
      </w:r>
      <w:r w:rsidRPr="003872A5">
        <w:rPr>
          <w:sz w:val="22"/>
          <w:szCs w:val="22"/>
          <w:lang w:val="en-US"/>
        </w:rPr>
        <w:t xml:space="preserve"> will explore the imposition of a suspension or termination under the rules of our club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/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 xml:space="preserve">league constitution or related policies. </w:t>
      </w:r>
    </w:p>
    <w:p w14:paraId="340E1CC1" w14:textId="61B33D37" w:rsidR="00B82DE7" w:rsidRPr="00F3452C" w:rsidRDefault="003872A5" w:rsidP="00B82DE7">
      <w:pPr>
        <w:spacing w:line="276" w:lineRule="auto"/>
        <w:rPr>
          <w:sz w:val="22"/>
          <w:szCs w:val="22"/>
          <w:lang w:val="en-US"/>
        </w:rPr>
      </w:pPr>
      <w:r w:rsidRPr="00096898">
        <w:rPr>
          <w:sz w:val="22"/>
          <w:szCs w:val="22"/>
          <w:lang w:val="en-US"/>
        </w:rPr>
        <w:t xml:space="preserve">I have read and understood this </w:t>
      </w:r>
      <w:r w:rsidR="00701F13">
        <w:rPr>
          <w:sz w:val="22"/>
          <w:szCs w:val="22"/>
          <w:lang w:val="en-US"/>
        </w:rPr>
        <w:t>Commi</w:t>
      </w:r>
      <w:r w:rsidR="00DE3B40">
        <w:rPr>
          <w:sz w:val="22"/>
          <w:szCs w:val="22"/>
          <w:lang w:val="en-US"/>
        </w:rPr>
        <w:t>ttee</w:t>
      </w:r>
      <w:r w:rsidRPr="00096898">
        <w:rPr>
          <w:sz w:val="22"/>
          <w:szCs w:val="22"/>
          <w:lang w:val="en-US"/>
        </w:rPr>
        <w:t xml:space="preserve"> Code of Conduct and commit to upholding these principles as a member of</w:t>
      </w:r>
      <w:r w:rsidR="00B82DE7" w:rsidRPr="00096898">
        <w:rPr>
          <w:sz w:val="22"/>
          <w:szCs w:val="22"/>
          <w:lang w:val="en-US"/>
        </w:rPr>
        <w:t xml:space="preserve"> </w:t>
      </w:r>
      <w:r w:rsidR="00452D3B" w:rsidRPr="00096898">
        <w:rPr>
          <w:b/>
          <w:bCs/>
          <w:i/>
          <w:iCs/>
          <w:sz w:val="22"/>
          <w:szCs w:val="22"/>
          <w:lang w:val="en-US"/>
        </w:rPr>
        <w:t>MERNDA JUNIOR FOOTBALL CLUB</w:t>
      </w:r>
      <w:r w:rsidR="00B82DE7" w:rsidRPr="00096898">
        <w:rPr>
          <w:sz w:val="22"/>
          <w:szCs w:val="22"/>
          <w:lang w:val="en-US"/>
        </w:rPr>
        <w:t>.</w:t>
      </w:r>
      <w:r w:rsidR="00B82DE7" w:rsidRPr="00B82DE7">
        <w:rPr>
          <w:lang w:val="en-US"/>
        </w:rPr>
        <w:t xml:space="preserve"> </w:t>
      </w:r>
    </w:p>
    <w:sectPr w:rsidR="00B82DE7" w:rsidRPr="00F3452C" w:rsidSect="00A93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pgNumType w:fmt="numberInDash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2BD1" w14:textId="77777777" w:rsidR="00EE38F4" w:rsidRDefault="00EE38F4" w:rsidP="000A50F0">
      <w:r>
        <w:separator/>
      </w:r>
    </w:p>
  </w:endnote>
  <w:endnote w:type="continuationSeparator" w:id="0">
    <w:p w14:paraId="11F055B9" w14:textId="77777777" w:rsidR="00EE38F4" w:rsidRDefault="00EE38F4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otham HTF Book">
    <w:altName w:val="Calibri"/>
    <w:panose1 w:val="020B0604020202020204"/>
    <w:charset w:val="00"/>
    <w:family w:val="modern"/>
    <w:notTrueType/>
    <w:pitch w:val="variable"/>
    <w:sig w:usb0="A00000AF" w:usb1="50000048" w:usb2="00000000" w:usb3="00000000" w:csb0="00000111" w:csb1="00000000"/>
  </w:font>
  <w:font w:name="Gotham HTF">
    <w:altName w:val="Calibri"/>
    <w:panose1 w:val="020B0604020202020204"/>
    <w:charset w:val="00"/>
    <w:family w:val="modern"/>
    <w:notTrueType/>
    <w:pitch w:val="variable"/>
    <w:sig w:usb0="A00000AF" w:usb1="5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9478725"/>
      <w:docPartObj>
        <w:docPartGallery w:val="Page Numbers (Bottom of Page)"/>
        <w:docPartUnique/>
      </w:docPartObj>
    </w:sdtPr>
    <w:sdtContent>
      <w:p w14:paraId="06E11372" w14:textId="1E951955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81326034"/>
      <w:docPartObj>
        <w:docPartGallery w:val="Page Numbers (Bottom of Page)"/>
        <w:docPartUnique/>
      </w:docPartObj>
    </w:sdtPr>
    <w:sdtContent>
      <w:p w14:paraId="605DC5CC" w14:textId="4F5654FF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44EE" w14:textId="77777777" w:rsidR="00087F88" w:rsidRDefault="0008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E992" w14:textId="4A2B566D" w:rsidR="00087F88" w:rsidRPr="00726CE6" w:rsidRDefault="00726CE6" w:rsidP="00C12ACD">
    <w:pPr>
      <w:pStyle w:val="Footer"/>
      <w:jc w:val="center"/>
      <w:rPr>
        <w:lang w:val="en-US"/>
      </w:rPr>
    </w:pPr>
    <w:r>
      <w:rPr>
        <w:lang w:val="en-US"/>
      </w:rPr>
      <w:t xml:space="preserve">Mernda Junior Football Club | </w:t>
    </w:r>
    <w:r w:rsidR="005A3133">
      <w:rPr>
        <w:lang w:val="en-US"/>
      </w:rPr>
      <w:t>Committee</w:t>
    </w:r>
    <w:r>
      <w:rPr>
        <w:lang w:val="en-US"/>
      </w:rPr>
      <w:t xml:space="preserve"> Code of Conduct | Version 1.0 (</w:t>
    </w:r>
    <w:r w:rsidR="00087F88">
      <w:rPr>
        <w:lang w:val="en-US"/>
      </w:rPr>
      <w:t>Dec-</w:t>
    </w:r>
    <w:r>
      <w:rPr>
        <w:lang w:val="en-US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1AC9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79FC5C65" w14:textId="77777777" w:rsidR="00F241B7" w:rsidRPr="00EF44F1" w:rsidRDefault="00E57B3D" w:rsidP="008E2FC1">
    <w:pPr>
      <w:pStyle w:val="Footer"/>
      <w:jc w:val="center"/>
      <w:rPr>
        <w:sz w:val="24"/>
        <w:szCs w:val="24"/>
      </w:rPr>
    </w:pPr>
    <w:hyperlink r:id="rId1" w:history="1">
      <w:r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5F17" w14:textId="77777777" w:rsidR="00EE38F4" w:rsidRDefault="00EE38F4" w:rsidP="000A50F0">
      <w:r>
        <w:separator/>
      </w:r>
    </w:p>
  </w:footnote>
  <w:footnote w:type="continuationSeparator" w:id="0">
    <w:p w14:paraId="6A5DCA56" w14:textId="77777777" w:rsidR="00EE38F4" w:rsidRDefault="00EE38F4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651531"/>
      <w:docPartObj>
        <w:docPartGallery w:val="Page Numbers (Top of Page)"/>
        <w:docPartUnique/>
      </w:docPartObj>
    </w:sdtPr>
    <w:sdtContent>
      <w:p w14:paraId="5086CE3F" w14:textId="32F1D3D4" w:rsidR="00A936B1" w:rsidRDefault="00A936B1" w:rsidP="008F15B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B7C2" w14:textId="77777777" w:rsidR="00C12ACD" w:rsidRDefault="00C12ACD" w:rsidP="00A936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55F" w14:textId="72DF9462" w:rsidR="00463DCC" w:rsidRPr="00137FCB" w:rsidRDefault="00A936B1" w:rsidP="00137FCB">
    <w:pPr>
      <w:pStyle w:val="TableText"/>
      <w:jc w:val="right"/>
    </w:pPr>
    <w:r>
      <w:rPr>
        <w:rStyle w:val="PageNumber"/>
      </w:rPr>
      <w:t xml:space="preserve">PAGE </w:t>
    </w:r>
    <w:sdt>
      <w:sdtPr>
        <w:rPr>
          <w:rStyle w:val="PageNumber"/>
        </w:rPr>
        <w:id w:val="-112978858"/>
        <w:docPartObj>
          <w:docPartGallery w:val="Page Numbers (Top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3110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2425E7" w14:textId="682FC2A4" w:rsidR="00FF0993" w:rsidRPr="00146C9A" w:rsidRDefault="00AF3E2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EEA1BFC" wp14:editId="395E0D44">
                <wp:extent cx="1433830" cy="1357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F8F2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7E47DF93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E79"/>
    <w:multiLevelType w:val="hybridMultilevel"/>
    <w:tmpl w:val="8758D92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80407"/>
    <w:multiLevelType w:val="hybridMultilevel"/>
    <w:tmpl w:val="6428D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7E07"/>
    <w:multiLevelType w:val="hybridMultilevel"/>
    <w:tmpl w:val="39583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9A612D4"/>
    <w:multiLevelType w:val="hybridMultilevel"/>
    <w:tmpl w:val="1B3E6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000"/>
    <w:multiLevelType w:val="hybridMultilevel"/>
    <w:tmpl w:val="9AA66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2581"/>
    <w:multiLevelType w:val="hybridMultilevel"/>
    <w:tmpl w:val="1C66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0AC6"/>
    <w:multiLevelType w:val="hybridMultilevel"/>
    <w:tmpl w:val="069A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2759A"/>
    <w:multiLevelType w:val="hybridMultilevel"/>
    <w:tmpl w:val="E26C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62BB1"/>
    <w:multiLevelType w:val="hybridMultilevel"/>
    <w:tmpl w:val="A2726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887"/>
    <w:multiLevelType w:val="hybridMultilevel"/>
    <w:tmpl w:val="5E14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114E4"/>
    <w:multiLevelType w:val="hybridMultilevel"/>
    <w:tmpl w:val="2BB4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F2357"/>
    <w:multiLevelType w:val="hybridMultilevel"/>
    <w:tmpl w:val="0BE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92F14"/>
    <w:multiLevelType w:val="hybridMultilevel"/>
    <w:tmpl w:val="79121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00DE1"/>
    <w:multiLevelType w:val="hybridMultilevel"/>
    <w:tmpl w:val="26608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5BE9"/>
    <w:multiLevelType w:val="hybridMultilevel"/>
    <w:tmpl w:val="677C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1F54"/>
    <w:multiLevelType w:val="hybridMultilevel"/>
    <w:tmpl w:val="FDDEE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A6C3F"/>
    <w:multiLevelType w:val="hybridMultilevel"/>
    <w:tmpl w:val="46E0825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D903AF"/>
    <w:multiLevelType w:val="hybridMultilevel"/>
    <w:tmpl w:val="FA04F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B25CD"/>
    <w:multiLevelType w:val="hybridMultilevel"/>
    <w:tmpl w:val="B00E9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70F9"/>
    <w:multiLevelType w:val="hybridMultilevel"/>
    <w:tmpl w:val="BBEC0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8212">
    <w:abstractNumId w:val="20"/>
  </w:num>
  <w:num w:numId="2" w16cid:durableId="1441995641">
    <w:abstractNumId w:val="3"/>
  </w:num>
  <w:num w:numId="3" w16cid:durableId="634289396">
    <w:abstractNumId w:val="21"/>
  </w:num>
  <w:num w:numId="4" w16cid:durableId="552162727">
    <w:abstractNumId w:val="6"/>
  </w:num>
  <w:num w:numId="5" w16cid:durableId="1567761497">
    <w:abstractNumId w:val="2"/>
  </w:num>
  <w:num w:numId="6" w16cid:durableId="213585894">
    <w:abstractNumId w:val="1"/>
  </w:num>
  <w:num w:numId="7" w16cid:durableId="1562324256">
    <w:abstractNumId w:val="18"/>
  </w:num>
  <w:num w:numId="8" w16cid:durableId="1842622859">
    <w:abstractNumId w:val="17"/>
  </w:num>
  <w:num w:numId="9" w16cid:durableId="9069903">
    <w:abstractNumId w:val="10"/>
  </w:num>
  <w:num w:numId="10" w16cid:durableId="1240360108">
    <w:abstractNumId w:val="15"/>
  </w:num>
  <w:num w:numId="11" w16cid:durableId="919826602">
    <w:abstractNumId w:val="19"/>
  </w:num>
  <w:num w:numId="12" w16cid:durableId="271667797">
    <w:abstractNumId w:val="13"/>
  </w:num>
  <w:num w:numId="13" w16cid:durableId="1079059295">
    <w:abstractNumId w:val="7"/>
  </w:num>
  <w:num w:numId="14" w16cid:durableId="2020353801">
    <w:abstractNumId w:val="5"/>
  </w:num>
  <w:num w:numId="15" w16cid:durableId="918562322">
    <w:abstractNumId w:val="8"/>
  </w:num>
  <w:num w:numId="16" w16cid:durableId="324279960">
    <w:abstractNumId w:val="12"/>
  </w:num>
  <w:num w:numId="17" w16cid:durableId="939339660">
    <w:abstractNumId w:val="9"/>
  </w:num>
  <w:num w:numId="18" w16cid:durableId="1241134039">
    <w:abstractNumId w:val="16"/>
  </w:num>
  <w:num w:numId="19" w16cid:durableId="2026976681">
    <w:abstractNumId w:val="11"/>
  </w:num>
  <w:num w:numId="20" w16cid:durableId="1210336980">
    <w:abstractNumId w:val="14"/>
  </w:num>
  <w:num w:numId="21" w16cid:durableId="2065060413">
    <w:abstractNumId w:val="4"/>
  </w:num>
  <w:num w:numId="22" w16cid:durableId="138491425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2238"/>
    <w:rsid w:val="00005691"/>
    <w:rsid w:val="0000770D"/>
    <w:rsid w:val="0001614C"/>
    <w:rsid w:val="0002165A"/>
    <w:rsid w:val="0002197D"/>
    <w:rsid w:val="00030C16"/>
    <w:rsid w:val="000367B4"/>
    <w:rsid w:val="0004056C"/>
    <w:rsid w:val="000442C9"/>
    <w:rsid w:val="00044FB3"/>
    <w:rsid w:val="000457D6"/>
    <w:rsid w:val="000457F5"/>
    <w:rsid w:val="00053D91"/>
    <w:rsid w:val="00063404"/>
    <w:rsid w:val="000648EA"/>
    <w:rsid w:val="000717A7"/>
    <w:rsid w:val="00075DB3"/>
    <w:rsid w:val="00087F88"/>
    <w:rsid w:val="00094058"/>
    <w:rsid w:val="0009578F"/>
    <w:rsid w:val="00096898"/>
    <w:rsid w:val="000A1DCB"/>
    <w:rsid w:val="000A50F0"/>
    <w:rsid w:val="000B059E"/>
    <w:rsid w:val="000B0D17"/>
    <w:rsid w:val="000B246F"/>
    <w:rsid w:val="000E1DAD"/>
    <w:rsid w:val="000E1FA6"/>
    <w:rsid w:val="000E2C0A"/>
    <w:rsid w:val="000E5C57"/>
    <w:rsid w:val="000F1CC2"/>
    <w:rsid w:val="000F3114"/>
    <w:rsid w:val="000F68F3"/>
    <w:rsid w:val="000F743A"/>
    <w:rsid w:val="00105B69"/>
    <w:rsid w:val="001112E0"/>
    <w:rsid w:val="0012032C"/>
    <w:rsid w:val="00122FBA"/>
    <w:rsid w:val="001276A3"/>
    <w:rsid w:val="001276E4"/>
    <w:rsid w:val="0013227B"/>
    <w:rsid w:val="00134F5A"/>
    <w:rsid w:val="00137FCB"/>
    <w:rsid w:val="00146C9A"/>
    <w:rsid w:val="00152C40"/>
    <w:rsid w:val="00160330"/>
    <w:rsid w:val="00174751"/>
    <w:rsid w:val="00175F2D"/>
    <w:rsid w:val="00184747"/>
    <w:rsid w:val="00190681"/>
    <w:rsid w:val="00193CE5"/>
    <w:rsid w:val="001957B8"/>
    <w:rsid w:val="00195F4D"/>
    <w:rsid w:val="001A2187"/>
    <w:rsid w:val="001A3132"/>
    <w:rsid w:val="001A5305"/>
    <w:rsid w:val="001B3C21"/>
    <w:rsid w:val="001B4AC9"/>
    <w:rsid w:val="001B56A6"/>
    <w:rsid w:val="001C0523"/>
    <w:rsid w:val="001C2CCE"/>
    <w:rsid w:val="001C7F03"/>
    <w:rsid w:val="001E2071"/>
    <w:rsid w:val="001F36BC"/>
    <w:rsid w:val="001F39D5"/>
    <w:rsid w:val="00206F80"/>
    <w:rsid w:val="00213899"/>
    <w:rsid w:val="002166AF"/>
    <w:rsid w:val="002210E9"/>
    <w:rsid w:val="002332DD"/>
    <w:rsid w:val="00234C82"/>
    <w:rsid w:val="00236A96"/>
    <w:rsid w:val="00247C81"/>
    <w:rsid w:val="002530B6"/>
    <w:rsid w:val="00263B37"/>
    <w:rsid w:val="002714E5"/>
    <w:rsid w:val="00275587"/>
    <w:rsid w:val="00281424"/>
    <w:rsid w:val="002835D8"/>
    <w:rsid w:val="0028443F"/>
    <w:rsid w:val="002867B6"/>
    <w:rsid w:val="00297C4D"/>
    <w:rsid w:val="002A0C80"/>
    <w:rsid w:val="002A649E"/>
    <w:rsid w:val="002A798B"/>
    <w:rsid w:val="002C50E3"/>
    <w:rsid w:val="002D6EBC"/>
    <w:rsid w:val="0030487A"/>
    <w:rsid w:val="00307507"/>
    <w:rsid w:val="00312A55"/>
    <w:rsid w:val="00314CF5"/>
    <w:rsid w:val="00333A10"/>
    <w:rsid w:val="00335E71"/>
    <w:rsid w:val="003420D6"/>
    <w:rsid w:val="00355603"/>
    <w:rsid w:val="00355B8D"/>
    <w:rsid w:val="003618B9"/>
    <w:rsid w:val="00372E78"/>
    <w:rsid w:val="003825DF"/>
    <w:rsid w:val="003872A5"/>
    <w:rsid w:val="00394764"/>
    <w:rsid w:val="003947EA"/>
    <w:rsid w:val="003955C5"/>
    <w:rsid w:val="00395840"/>
    <w:rsid w:val="003A2DB1"/>
    <w:rsid w:val="003B10C7"/>
    <w:rsid w:val="003B4B6E"/>
    <w:rsid w:val="003B68E9"/>
    <w:rsid w:val="003B69ED"/>
    <w:rsid w:val="003C2A6C"/>
    <w:rsid w:val="003D4940"/>
    <w:rsid w:val="003F6921"/>
    <w:rsid w:val="00404E2A"/>
    <w:rsid w:val="00406154"/>
    <w:rsid w:val="00414AEA"/>
    <w:rsid w:val="004152AD"/>
    <w:rsid w:val="00416ADA"/>
    <w:rsid w:val="00420150"/>
    <w:rsid w:val="00430471"/>
    <w:rsid w:val="00442D73"/>
    <w:rsid w:val="00444788"/>
    <w:rsid w:val="004448B3"/>
    <w:rsid w:val="00444CF0"/>
    <w:rsid w:val="0045092C"/>
    <w:rsid w:val="00452D3B"/>
    <w:rsid w:val="00456629"/>
    <w:rsid w:val="00463DCC"/>
    <w:rsid w:val="00467D38"/>
    <w:rsid w:val="00474926"/>
    <w:rsid w:val="004806E5"/>
    <w:rsid w:val="004A6CB0"/>
    <w:rsid w:val="004B650D"/>
    <w:rsid w:val="004C442F"/>
    <w:rsid w:val="004C49D9"/>
    <w:rsid w:val="004C57C7"/>
    <w:rsid w:val="004C63E9"/>
    <w:rsid w:val="004D1DA9"/>
    <w:rsid w:val="004D5B54"/>
    <w:rsid w:val="004E5C6F"/>
    <w:rsid w:val="004F4D54"/>
    <w:rsid w:val="004F75E7"/>
    <w:rsid w:val="0051567C"/>
    <w:rsid w:val="00516025"/>
    <w:rsid w:val="00516922"/>
    <w:rsid w:val="005176AB"/>
    <w:rsid w:val="00524CFA"/>
    <w:rsid w:val="005406E0"/>
    <w:rsid w:val="00546932"/>
    <w:rsid w:val="00557573"/>
    <w:rsid w:val="005577AB"/>
    <w:rsid w:val="00565D78"/>
    <w:rsid w:val="005663F4"/>
    <w:rsid w:val="00567E84"/>
    <w:rsid w:val="0057043E"/>
    <w:rsid w:val="00570E9A"/>
    <w:rsid w:val="00573583"/>
    <w:rsid w:val="005816CC"/>
    <w:rsid w:val="00581F0B"/>
    <w:rsid w:val="005830C1"/>
    <w:rsid w:val="005A04FC"/>
    <w:rsid w:val="005A0B5D"/>
    <w:rsid w:val="005A3133"/>
    <w:rsid w:val="005A7FC2"/>
    <w:rsid w:val="005B0AED"/>
    <w:rsid w:val="005C6899"/>
    <w:rsid w:val="005D2230"/>
    <w:rsid w:val="005E3221"/>
    <w:rsid w:val="005E3610"/>
    <w:rsid w:val="005F0A9F"/>
    <w:rsid w:val="005F233A"/>
    <w:rsid w:val="00601EAD"/>
    <w:rsid w:val="006020E0"/>
    <w:rsid w:val="00616735"/>
    <w:rsid w:val="00620E2B"/>
    <w:rsid w:val="00623F21"/>
    <w:rsid w:val="006271D9"/>
    <w:rsid w:val="0063192D"/>
    <w:rsid w:val="00632B72"/>
    <w:rsid w:val="00655888"/>
    <w:rsid w:val="0067116C"/>
    <w:rsid w:val="00675E66"/>
    <w:rsid w:val="00677CCB"/>
    <w:rsid w:val="0068185E"/>
    <w:rsid w:val="00684C65"/>
    <w:rsid w:val="006864A6"/>
    <w:rsid w:val="00692152"/>
    <w:rsid w:val="0069306E"/>
    <w:rsid w:val="00694167"/>
    <w:rsid w:val="00694418"/>
    <w:rsid w:val="00696473"/>
    <w:rsid w:val="006B508E"/>
    <w:rsid w:val="00701F13"/>
    <w:rsid w:val="00704D76"/>
    <w:rsid w:val="00710BBC"/>
    <w:rsid w:val="00711497"/>
    <w:rsid w:val="00711C14"/>
    <w:rsid w:val="00712874"/>
    <w:rsid w:val="00720E0B"/>
    <w:rsid w:val="007244DF"/>
    <w:rsid w:val="00726CE6"/>
    <w:rsid w:val="00735DAB"/>
    <w:rsid w:val="00736B0A"/>
    <w:rsid w:val="0074131E"/>
    <w:rsid w:val="0074200B"/>
    <w:rsid w:val="0074260E"/>
    <w:rsid w:val="00750025"/>
    <w:rsid w:val="007526A7"/>
    <w:rsid w:val="0076643E"/>
    <w:rsid w:val="00767455"/>
    <w:rsid w:val="00767EA1"/>
    <w:rsid w:val="0077049C"/>
    <w:rsid w:val="00774C35"/>
    <w:rsid w:val="007754EA"/>
    <w:rsid w:val="0078552A"/>
    <w:rsid w:val="0079195F"/>
    <w:rsid w:val="0079256C"/>
    <w:rsid w:val="0079447D"/>
    <w:rsid w:val="00795FF2"/>
    <w:rsid w:val="007A236E"/>
    <w:rsid w:val="007B1170"/>
    <w:rsid w:val="007B4982"/>
    <w:rsid w:val="007C5D20"/>
    <w:rsid w:val="007D07A7"/>
    <w:rsid w:val="007D1442"/>
    <w:rsid w:val="007D2823"/>
    <w:rsid w:val="007D4971"/>
    <w:rsid w:val="007F18C3"/>
    <w:rsid w:val="007F21E6"/>
    <w:rsid w:val="007F405B"/>
    <w:rsid w:val="008056CE"/>
    <w:rsid w:val="00805A56"/>
    <w:rsid w:val="00811488"/>
    <w:rsid w:val="008147B2"/>
    <w:rsid w:val="00827884"/>
    <w:rsid w:val="008279C9"/>
    <w:rsid w:val="00835BD7"/>
    <w:rsid w:val="00852B03"/>
    <w:rsid w:val="00855ACF"/>
    <w:rsid w:val="00867F7C"/>
    <w:rsid w:val="00870AE9"/>
    <w:rsid w:val="008722E6"/>
    <w:rsid w:val="00876AEE"/>
    <w:rsid w:val="00880EDD"/>
    <w:rsid w:val="00883E58"/>
    <w:rsid w:val="00883EF3"/>
    <w:rsid w:val="00884FD3"/>
    <w:rsid w:val="00892F4E"/>
    <w:rsid w:val="008A080C"/>
    <w:rsid w:val="008B3EB1"/>
    <w:rsid w:val="008B407A"/>
    <w:rsid w:val="008C1D41"/>
    <w:rsid w:val="008C7BE8"/>
    <w:rsid w:val="008D2328"/>
    <w:rsid w:val="008D3625"/>
    <w:rsid w:val="008D591C"/>
    <w:rsid w:val="008D79D4"/>
    <w:rsid w:val="008E1349"/>
    <w:rsid w:val="008E2FC1"/>
    <w:rsid w:val="008E3223"/>
    <w:rsid w:val="00915633"/>
    <w:rsid w:val="00915818"/>
    <w:rsid w:val="00915E1D"/>
    <w:rsid w:val="0092022F"/>
    <w:rsid w:val="00920BDA"/>
    <w:rsid w:val="00921B1B"/>
    <w:rsid w:val="0093102D"/>
    <w:rsid w:val="009326A6"/>
    <w:rsid w:val="00933D82"/>
    <w:rsid w:val="00934803"/>
    <w:rsid w:val="00936103"/>
    <w:rsid w:val="00936D7A"/>
    <w:rsid w:val="00940FEE"/>
    <w:rsid w:val="009440A0"/>
    <w:rsid w:val="00946DBB"/>
    <w:rsid w:val="009473AE"/>
    <w:rsid w:val="00951711"/>
    <w:rsid w:val="00960F86"/>
    <w:rsid w:val="0096310A"/>
    <w:rsid w:val="009650CE"/>
    <w:rsid w:val="00967EC5"/>
    <w:rsid w:val="00971EE1"/>
    <w:rsid w:val="00974064"/>
    <w:rsid w:val="00975DCB"/>
    <w:rsid w:val="009805E1"/>
    <w:rsid w:val="00985C24"/>
    <w:rsid w:val="00997221"/>
    <w:rsid w:val="0099730D"/>
    <w:rsid w:val="009A0999"/>
    <w:rsid w:val="009A1B4D"/>
    <w:rsid w:val="009A673C"/>
    <w:rsid w:val="009B41CD"/>
    <w:rsid w:val="009B5183"/>
    <w:rsid w:val="009B6A31"/>
    <w:rsid w:val="009B70E8"/>
    <w:rsid w:val="009D1722"/>
    <w:rsid w:val="009D256F"/>
    <w:rsid w:val="009D4477"/>
    <w:rsid w:val="009E4F3D"/>
    <w:rsid w:val="009E7CBD"/>
    <w:rsid w:val="009F770E"/>
    <w:rsid w:val="00A02AD4"/>
    <w:rsid w:val="00A037B3"/>
    <w:rsid w:val="00A10C27"/>
    <w:rsid w:val="00A13C17"/>
    <w:rsid w:val="00A1682E"/>
    <w:rsid w:val="00A21352"/>
    <w:rsid w:val="00A2311C"/>
    <w:rsid w:val="00A23C9A"/>
    <w:rsid w:val="00A30C6D"/>
    <w:rsid w:val="00A3387F"/>
    <w:rsid w:val="00A430FE"/>
    <w:rsid w:val="00A52153"/>
    <w:rsid w:val="00A5380B"/>
    <w:rsid w:val="00A56586"/>
    <w:rsid w:val="00A606D4"/>
    <w:rsid w:val="00A6399E"/>
    <w:rsid w:val="00A65FFD"/>
    <w:rsid w:val="00A72D83"/>
    <w:rsid w:val="00A73D7B"/>
    <w:rsid w:val="00A764FF"/>
    <w:rsid w:val="00A82FC5"/>
    <w:rsid w:val="00A901CD"/>
    <w:rsid w:val="00A928A2"/>
    <w:rsid w:val="00A936B1"/>
    <w:rsid w:val="00AA098E"/>
    <w:rsid w:val="00AA6438"/>
    <w:rsid w:val="00AC572D"/>
    <w:rsid w:val="00AC6431"/>
    <w:rsid w:val="00AD07DF"/>
    <w:rsid w:val="00AD4705"/>
    <w:rsid w:val="00AD7A03"/>
    <w:rsid w:val="00AF2F48"/>
    <w:rsid w:val="00AF3E29"/>
    <w:rsid w:val="00B04E7C"/>
    <w:rsid w:val="00B06A19"/>
    <w:rsid w:val="00B10C2C"/>
    <w:rsid w:val="00B1204C"/>
    <w:rsid w:val="00B14A61"/>
    <w:rsid w:val="00B1538F"/>
    <w:rsid w:val="00B22FA4"/>
    <w:rsid w:val="00B262F9"/>
    <w:rsid w:val="00B37915"/>
    <w:rsid w:val="00B42591"/>
    <w:rsid w:val="00B47B16"/>
    <w:rsid w:val="00B55172"/>
    <w:rsid w:val="00B55DD9"/>
    <w:rsid w:val="00B5721F"/>
    <w:rsid w:val="00B5739F"/>
    <w:rsid w:val="00B654C4"/>
    <w:rsid w:val="00B66BD3"/>
    <w:rsid w:val="00B66C53"/>
    <w:rsid w:val="00B72563"/>
    <w:rsid w:val="00B735AC"/>
    <w:rsid w:val="00B7375D"/>
    <w:rsid w:val="00B7458B"/>
    <w:rsid w:val="00B7650A"/>
    <w:rsid w:val="00B77B8D"/>
    <w:rsid w:val="00B81691"/>
    <w:rsid w:val="00B82DE7"/>
    <w:rsid w:val="00B87ADE"/>
    <w:rsid w:val="00B912CF"/>
    <w:rsid w:val="00BA0324"/>
    <w:rsid w:val="00BB47F4"/>
    <w:rsid w:val="00BB71CC"/>
    <w:rsid w:val="00BC2D31"/>
    <w:rsid w:val="00BC40A0"/>
    <w:rsid w:val="00BD5D1A"/>
    <w:rsid w:val="00BE3125"/>
    <w:rsid w:val="00BE351F"/>
    <w:rsid w:val="00BF41EF"/>
    <w:rsid w:val="00BF53FB"/>
    <w:rsid w:val="00C05424"/>
    <w:rsid w:val="00C07F70"/>
    <w:rsid w:val="00C1288E"/>
    <w:rsid w:val="00C12ACD"/>
    <w:rsid w:val="00C26F16"/>
    <w:rsid w:val="00C27DC4"/>
    <w:rsid w:val="00C3047F"/>
    <w:rsid w:val="00C46BA8"/>
    <w:rsid w:val="00C57AE9"/>
    <w:rsid w:val="00C61EC2"/>
    <w:rsid w:val="00C66A6C"/>
    <w:rsid w:val="00C732D3"/>
    <w:rsid w:val="00C94DDF"/>
    <w:rsid w:val="00CB251E"/>
    <w:rsid w:val="00CC66B0"/>
    <w:rsid w:val="00CE1E0D"/>
    <w:rsid w:val="00CE60DD"/>
    <w:rsid w:val="00CF3268"/>
    <w:rsid w:val="00D15BD1"/>
    <w:rsid w:val="00D25D88"/>
    <w:rsid w:val="00D31437"/>
    <w:rsid w:val="00D33658"/>
    <w:rsid w:val="00D473F1"/>
    <w:rsid w:val="00D5264A"/>
    <w:rsid w:val="00D5302D"/>
    <w:rsid w:val="00D53663"/>
    <w:rsid w:val="00D567C3"/>
    <w:rsid w:val="00D71F94"/>
    <w:rsid w:val="00D7332B"/>
    <w:rsid w:val="00D746ED"/>
    <w:rsid w:val="00D774C4"/>
    <w:rsid w:val="00D87B88"/>
    <w:rsid w:val="00D9499F"/>
    <w:rsid w:val="00D973DA"/>
    <w:rsid w:val="00DB0162"/>
    <w:rsid w:val="00DB289A"/>
    <w:rsid w:val="00DB2B41"/>
    <w:rsid w:val="00DB412E"/>
    <w:rsid w:val="00DB4246"/>
    <w:rsid w:val="00DB42CB"/>
    <w:rsid w:val="00DB43F1"/>
    <w:rsid w:val="00DD2DA3"/>
    <w:rsid w:val="00DD7590"/>
    <w:rsid w:val="00DE1C9E"/>
    <w:rsid w:val="00DE3B40"/>
    <w:rsid w:val="00DF363D"/>
    <w:rsid w:val="00DF56F2"/>
    <w:rsid w:val="00E06874"/>
    <w:rsid w:val="00E071EB"/>
    <w:rsid w:val="00E118FB"/>
    <w:rsid w:val="00E11BF0"/>
    <w:rsid w:val="00E155B7"/>
    <w:rsid w:val="00E175CF"/>
    <w:rsid w:val="00E20CC4"/>
    <w:rsid w:val="00E2198A"/>
    <w:rsid w:val="00E304B7"/>
    <w:rsid w:val="00E337F6"/>
    <w:rsid w:val="00E360DD"/>
    <w:rsid w:val="00E438F8"/>
    <w:rsid w:val="00E57B3D"/>
    <w:rsid w:val="00E60308"/>
    <w:rsid w:val="00E630B6"/>
    <w:rsid w:val="00E63761"/>
    <w:rsid w:val="00E65D02"/>
    <w:rsid w:val="00E718A0"/>
    <w:rsid w:val="00E76915"/>
    <w:rsid w:val="00E80245"/>
    <w:rsid w:val="00E82B05"/>
    <w:rsid w:val="00E82F28"/>
    <w:rsid w:val="00E917EA"/>
    <w:rsid w:val="00E95633"/>
    <w:rsid w:val="00EA5F9D"/>
    <w:rsid w:val="00EA6280"/>
    <w:rsid w:val="00EA63E7"/>
    <w:rsid w:val="00EC3D1A"/>
    <w:rsid w:val="00EC4F1E"/>
    <w:rsid w:val="00EE1EDE"/>
    <w:rsid w:val="00EE38F4"/>
    <w:rsid w:val="00EE4FC9"/>
    <w:rsid w:val="00EE73FE"/>
    <w:rsid w:val="00EF44F1"/>
    <w:rsid w:val="00EF7D17"/>
    <w:rsid w:val="00F034C0"/>
    <w:rsid w:val="00F06014"/>
    <w:rsid w:val="00F10C27"/>
    <w:rsid w:val="00F1304F"/>
    <w:rsid w:val="00F17899"/>
    <w:rsid w:val="00F23CF9"/>
    <w:rsid w:val="00F241B7"/>
    <w:rsid w:val="00F3452C"/>
    <w:rsid w:val="00F35087"/>
    <w:rsid w:val="00F35B65"/>
    <w:rsid w:val="00F35E76"/>
    <w:rsid w:val="00F43BDD"/>
    <w:rsid w:val="00F443CB"/>
    <w:rsid w:val="00F6225F"/>
    <w:rsid w:val="00F67573"/>
    <w:rsid w:val="00F709F3"/>
    <w:rsid w:val="00F716F9"/>
    <w:rsid w:val="00F73A6F"/>
    <w:rsid w:val="00F73B22"/>
    <w:rsid w:val="00F74D80"/>
    <w:rsid w:val="00F83947"/>
    <w:rsid w:val="00F84100"/>
    <w:rsid w:val="00F87583"/>
    <w:rsid w:val="00F95120"/>
    <w:rsid w:val="00FA1857"/>
    <w:rsid w:val="00FA4220"/>
    <w:rsid w:val="00FA6C55"/>
    <w:rsid w:val="00FD0859"/>
    <w:rsid w:val="00FD59B2"/>
    <w:rsid w:val="00FF0993"/>
    <w:rsid w:val="00FF124A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4314A"/>
  <w15:docId w15:val="{7E795036-E2D7-49A9-A6B9-24AD38F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CFA"/>
    <w:pPr>
      <w:spacing w:before="240" w:after="240"/>
    </w:pPr>
    <w:rPr>
      <w:rFonts w:ascii="Gotham HTF Book" w:hAnsi="Gotham HTF Book"/>
      <w:sz w:val="24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24CFA"/>
    <w:pPr>
      <w:keepNext/>
      <w:spacing w:before="360"/>
      <w:outlineLvl w:val="0"/>
    </w:pPr>
    <w:rPr>
      <w:rFonts w:ascii="Gotham HTF" w:eastAsia="Times New Roman" w:hAnsi="Gotham HTF"/>
      <w:b/>
      <w:color w:val="000000" w:themeColor="text1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paragraph" w:styleId="Revision">
    <w:name w:val="Revision"/>
    <w:hidden/>
    <w:uiPriority w:val="99"/>
    <w:semiHidden/>
    <w:rsid w:val="00307507"/>
    <w:rPr>
      <w:rFonts w:ascii="Arial" w:hAnsi="Arial"/>
      <w:sz w:val="22"/>
      <w:lang w:val="en-GB" w:eastAsia="en-AU"/>
    </w:rPr>
  </w:style>
  <w:style w:type="paragraph" w:styleId="ListParagraph">
    <w:name w:val="List Paragraph"/>
    <w:basedOn w:val="Normal"/>
    <w:uiPriority w:val="34"/>
    <w:rsid w:val="00AD4705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524CFA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customStyle="1" w:styleId="Style1Char">
    <w:name w:val="Style1 Char"/>
    <w:basedOn w:val="Heading1Char"/>
    <w:link w:val="Style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styleId="PageNumber">
    <w:name w:val="page number"/>
    <w:basedOn w:val="DefaultParagraphFont"/>
    <w:uiPriority w:val="99"/>
    <w:semiHidden/>
    <w:unhideWhenUsed/>
    <w:rsid w:val="0008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7363-f72b-4139-b3e1-0ecaf602d57c" xsi:nil="true"/>
    <lcf76f155ced4ddcb4097134ff3c332f xmlns="12d6475e-0c79-432a-b162-b78eb55e7a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C26E65F7F2342B315686548FA407D" ma:contentTypeVersion="10" ma:contentTypeDescription="Create a new document." ma:contentTypeScope="" ma:versionID="a52972426ff56100c55d5e0ef852b952">
  <xsd:schema xmlns:xsd="http://www.w3.org/2001/XMLSchema" xmlns:xs="http://www.w3.org/2001/XMLSchema" xmlns:p="http://schemas.microsoft.com/office/2006/metadata/properties" xmlns:ns2="12d6475e-0c79-432a-b162-b78eb55e7aef" xmlns:ns3="efa27363-f72b-4139-b3e1-0ecaf602d57c" targetNamespace="http://schemas.microsoft.com/office/2006/metadata/properties" ma:root="true" ma:fieldsID="3e110024a2d4bbca89eb6eaaf7d82570" ns2:_="" ns3:_="">
    <xsd:import namespace="12d6475e-0c79-432a-b162-b78eb55e7aef"/>
    <xsd:import namespace="efa27363-f72b-4139-b3e1-0ecaf602d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475e-0c79-432a-b162-b78eb55e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7363-f72b-4139-b3e1-0ecaf602d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33b72-95d5-453b-90a1-244aae74e175}" ma:internalName="TaxCatchAll" ma:showField="CatchAllData" ma:web="efa27363-f72b-4139-b3e1-0ecaf602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C20F76-2F4F-431E-8E76-7D07A2EECCAF}">
  <ds:schemaRefs>
    <ds:schemaRef ds:uri="http://schemas.microsoft.com/office/2006/metadata/properties"/>
    <ds:schemaRef ds:uri="http://www.w3.org/2000/xmlns/"/>
    <ds:schemaRef ds:uri="efa27363-f72b-4139-b3e1-0ecaf602d57c"/>
    <ds:schemaRef ds:uri="http://www.w3.org/2001/XMLSchema-instance"/>
    <ds:schemaRef ds:uri="12d6475e-0c79-432a-b162-b78eb55e7ae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0250C-C5C9-46AD-BAD7-77256CAB7A5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2d6475e-0c79-432a-b162-b78eb55e7aef"/>
    <ds:schemaRef ds:uri="efa27363-f72b-4139-b3e1-0ecaf602d57c"/>
  </ds:schemaRefs>
</ds:datastoreItem>
</file>

<file path=customXml/itemProps3.xml><?xml version="1.0" encoding="utf-8"?>
<ds:datastoreItem xmlns:ds="http://schemas.openxmlformats.org/officeDocument/2006/customXml" ds:itemID="{D47479C1-1B07-4247-B9B6-2C1F10B4FA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PBTR_template.dot</Template>
  <TotalTime>5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5821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Oliver Schuster</cp:lastModifiedBy>
  <cp:revision>13</cp:revision>
  <cp:lastPrinted>2012-04-03T03:34:00Z</cp:lastPrinted>
  <dcterms:created xsi:type="dcterms:W3CDTF">2025-11-30T03:34:00Z</dcterms:created>
  <dcterms:modified xsi:type="dcterms:W3CDTF">2025-11-30T03:40:00Z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MSIP_Label_11981e50-48b4-41eb-b01c-0f803d245672_Enabled">
    <vt:lpwstr>true</vt:lpwstr>
  </property>
  <property fmtid="{D5CDD505-2E9C-101B-9397-08002B2CF9AE}" pid="4" name="MSIP_Label_11981e50-48b4-41eb-b01c-0f803d245672_SetDate">
    <vt:lpwstr>2025-03-27T05:25:19Z</vt:lpwstr>
  </property>
  <property fmtid="{D5CDD505-2E9C-101B-9397-08002B2CF9AE}" pid="5" name="MSIP_Label_11981e50-48b4-41eb-b01c-0f803d245672_Method">
    <vt:lpwstr>Privileged</vt:lpwstr>
  </property>
  <property fmtid="{D5CDD505-2E9C-101B-9397-08002B2CF9AE}" pid="6" name="MSIP_Label_11981e50-48b4-41eb-b01c-0f803d245672_Name">
    <vt:lpwstr>OFFICIAL</vt:lpwstr>
  </property>
  <property fmtid="{D5CDD505-2E9C-101B-9397-08002B2CF9AE}" pid="7" name="MSIP_Label_11981e50-48b4-41eb-b01c-0f803d245672_SiteId">
    <vt:lpwstr>b0407aa6-9de3-479b-8e46-f051393f3e89</vt:lpwstr>
  </property>
  <property fmtid="{D5CDD505-2E9C-101B-9397-08002B2CF9AE}" pid="8" name="MSIP_Label_11981e50-48b4-41eb-b01c-0f803d245672_ActionId">
    <vt:lpwstr>2b043647-e7d4-4e45-a37b-c56e7a47a8ec</vt:lpwstr>
  </property>
  <property fmtid="{D5CDD505-2E9C-101B-9397-08002B2CF9AE}" pid="9" name="MSIP_Label_11981e50-48b4-41eb-b01c-0f803d245672_ContentBits">
    <vt:lpwstr>3</vt:lpwstr>
  </property>
  <property fmtid="{D5CDD505-2E9C-101B-9397-08002B2CF9AE}" pid="10" name="MSIP_Label_11981e50-48b4-41eb-b01c-0f803d245672_Tag">
    <vt:lpwstr>10, 0, 1, 1</vt:lpwstr>
  </property>
  <property fmtid="{D5CDD505-2E9C-101B-9397-08002B2CF9AE}" pid="11" name="ContentTypeId">
    <vt:lpwstr>0x010100055C26E65F7F2342B315686548FA407D</vt:lpwstr>
  </property>
  <property fmtid="{D5CDD505-2E9C-101B-9397-08002B2CF9AE}" pid="12" name="MediaServiceImageTags">
    <vt:lpwstr/>
  </property>
</Properties>
</file>